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00ABC" w:rsidR="004B6AA0" w:rsidP="0088482B" w:rsidRDefault="00C47947" w14:paraId="0753370E" w14:textId="77777777">
      <w:pPr>
        <w:pStyle w:val="Heading1"/>
      </w:pPr>
      <w:r w:rsidRPr="00700ABC">
        <w:rPr>
          <w:lang w:eastAsia="en-GB"/>
        </w:rPr>
        <mc:AlternateContent>
          <mc:Choice Requires="wps">
            <w:drawing>
              <wp:anchor distT="0" distB="0" distL="114300" distR="114300" simplePos="0" relativeHeight="251658240" behindDoc="0" locked="0" layoutInCell="1" allowOverlap="1" wp14:anchorId="13BDD0EF" wp14:editId="74052BC0">
                <wp:simplePos x="0" y="0"/>
                <wp:positionH relativeFrom="column">
                  <wp:posOffset>-114300</wp:posOffset>
                </wp:positionH>
                <wp:positionV relativeFrom="paragraph">
                  <wp:posOffset>1059815</wp:posOffset>
                </wp:positionV>
                <wp:extent cx="4914900" cy="31051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14900" cy="3105150"/>
                        </a:xfrm>
                        <a:prstGeom prst="rect">
                          <a:avLst/>
                        </a:prstGeom>
                        <a:noFill/>
                        <a:ln w="6350">
                          <a:noFill/>
                        </a:ln>
                      </wps:spPr>
                      <wps:txbx>
                        <w:txbxContent>
                          <w:p w:rsidRPr="005C0BD4" w:rsidR="00C47947" w:rsidP="0088482B" w:rsidRDefault="00C53D31" w14:paraId="44293CB2" w14:textId="77777777">
                            <w:pPr>
                              <w:pStyle w:val="Title"/>
                            </w:pPr>
                            <w:r>
                              <w:t>Recruitment</w:t>
                            </w:r>
                            <w:r w:rsidR="0009150D">
                              <w:t xml:space="preserve"> Information Pack</w:t>
                            </w:r>
                          </w:p>
                          <w:p w:rsidR="00C47947" w:rsidP="00606E50" w:rsidRDefault="00C53D31" w14:paraId="4823210F" w14:textId="571A9DFF">
                            <w:pPr>
                              <w:pStyle w:val="Subtitle"/>
                            </w:pPr>
                            <w:r>
                              <w:t>(</w:t>
                            </w:r>
                            <w:r w:rsidR="000175F1">
                              <w:t>HR Administrator</w:t>
                            </w:r>
                            <w:r>
                              <w:t>)</w:t>
                            </w:r>
                          </w:p>
                          <w:p w:rsidRPr="00EE45C6" w:rsidR="00EE45C6" w:rsidP="00EE45C6" w:rsidRDefault="00EE45C6" w14:paraId="7C128AB3" w14:textId="77777777"/>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3BDD0EF">
                <v:stroke joinstyle="miter"/>
                <v:path gradientshapeok="t" o:connecttype="rect"/>
              </v:shapetype>
              <v:shape id="Text Box 4"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">
                <v:textbox>
                  <w:txbxContent>
                    <w:p w:rsidRPr="005C0BD4" w:rsidR="00C47947" w:rsidP="0088482B" w:rsidRDefault="00C53D31" w14:paraId="44293CB2" w14:textId="77777777">
                      <w:pPr>
                        <w:pStyle w:val="Title"/>
                      </w:pPr>
                      <w:r>
                        <w:t>Recruitment</w:t>
                      </w:r>
                      <w:r w:rsidR="0009150D">
                        <w:t xml:space="preserve"> Information Pack</w:t>
                      </w:r>
                    </w:p>
                    <w:p w:rsidR="00C47947" w:rsidP="00606E50" w:rsidRDefault="00C53D31" w14:paraId="4823210F" w14:textId="571A9DFF">
                      <w:pPr>
                        <w:pStyle w:val="Subtitle"/>
                      </w:pPr>
                      <w:r>
                        <w:t>(</w:t>
                      </w:r>
                      <w:r w:rsidR="000175F1">
                        <w:t>HR Administrator</w:t>
                      </w:r>
                      <w:r>
                        <w:t>)</w:t>
                      </w:r>
                    </w:p>
                    <w:p w:rsidRPr="00EE45C6" w:rsidR="00EE45C6" w:rsidP="00EE45C6" w:rsidRDefault="00EE45C6" w14:paraId="7C128AB3" w14:textId="77777777"/>
                  </w:txbxContent>
                </v:textbox>
                <w10:wrap type="square"/>
              </v:shape>
            </w:pict>
          </mc:Fallback>
        </mc:AlternateContent>
      </w:r>
      <w:r w:rsidRPr="00700ABC" w:rsidR="00AB5282">
        <w:br w:type="page"/>
      </w:r>
      <w:r w:rsidRPr="00700ABC" w:rsidR="007C4217">
        <w:rPr>
          <w:lang w:eastAsia="en-GB"/>
        </w:rPr>
        <w:drawing>
          <wp:anchor distT="0" distB="0" distL="114300" distR="114300" simplePos="0" relativeHeight="251658241" behindDoc="1" locked="0" layoutInCell="1" allowOverlap="1" wp14:anchorId="056C572B" wp14:editId="32B49AED">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rsidR="00B87FCA" w:rsidP="0088482B" w:rsidRDefault="0009150D" w14:paraId="76FC7036" w14:textId="77777777">
      <w:pPr>
        <w:pStyle w:val="IntroductionTextA"/>
      </w:pPr>
      <w:r>
        <w:t xml:space="preserve">Thank you so much for your interest in </w:t>
      </w:r>
      <w:r w:rsidR="00C53D31">
        <w:t>working</w:t>
      </w:r>
      <w:r w:rsidR="0084732F">
        <w:t xml:space="preserve"> </w:t>
      </w:r>
      <w:r>
        <w:t>with us.</w:t>
      </w:r>
    </w:p>
    <w:p w:rsidR="004B6AA0" w:rsidP="0088482B" w:rsidRDefault="0009150D" w14:paraId="172DB8FE" w14:textId="77777777">
      <w:pPr>
        <w:pStyle w:val="IntroductionTextB"/>
      </w:pPr>
      <w:r>
        <w:t>In this pack you should find all the in</w:t>
      </w:r>
      <w:r w:rsidR="0084732F">
        <w:t xml:space="preserve">formation you need to find out </w:t>
      </w:r>
      <w:r>
        <w:t>w</w:t>
      </w:r>
      <w:r w:rsidR="0084732F">
        <w:t>h</w:t>
      </w:r>
      <w:r w:rsidR="00C53D31">
        <w:t>at we’re about</w:t>
      </w:r>
    </w:p>
    <w:p w:rsidR="0009150D" w:rsidP="0088482B" w:rsidRDefault="0009150D" w14:paraId="27E9B233" w14:textId="77777777">
      <w:pPr>
        <w:pStyle w:val="IntroductionTextB"/>
      </w:pPr>
      <w:r>
        <w:t>This includes:</w:t>
      </w:r>
    </w:p>
    <w:p w:rsidR="008F461B" w:rsidP="0088482B" w:rsidRDefault="00441194" w14:paraId="28479D9C" w14:textId="77777777">
      <w:pPr>
        <w:pStyle w:val="IntroductionTextB"/>
        <w:rPr>
          <w:b w:val="0"/>
        </w:rPr>
      </w:pPr>
      <w:r>
        <w:rPr>
          <w:b w:val="0"/>
        </w:rPr>
        <w:t>More about us</w:t>
      </w:r>
      <w:r w:rsidR="00C53D31">
        <w:rPr>
          <w:b w:val="0"/>
        </w:rPr>
        <w:t>, what we believe in and our values</w:t>
      </w:r>
    </w:p>
    <w:p w:rsidR="002338CD" w:rsidP="0088482B" w:rsidRDefault="002338CD" w14:paraId="6488A6A1" w14:textId="77777777">
      <w:pPr>
        <w:pStyle w:val="IntroductionTextB"/>
        <w:rPr>
          <w:b w:val="0"/>
        </w:rPr>
      </w:pPr>
      <w:r>
        <w:rPr>
          <w:b w:val="0"/>
        </w:rPr>
        <w:t>Our application process</w:t>
      </w:r>
    </w:p>
    <w:p w:rsidRPr="008F461B" w:rsidR="00C53D31" w:rsidP="0088482B" w:rsidRDefault="00C53D31" w14:paraId="6CF61850" w14:textId="77777777">
      <w:pPr>
        <w:pStyle w:val="IntroductionTextB"/>
        <w:rPr>
          <w:b w:val="0"/>
        </w:rPr>
      </w:pPr>
      <w:r>
        <w:rPr>
          <w:b w:val="0"/>
        </w:rPr>
        <w:t>The job description and person specification</w:t>
      </w:r>
    </w:p>
    <w:p w:rsidRPr="008F461B" w:rsidR="0084732F" w:rsidP="0088482B" w:rsidRDefault="0084732F" w14:paraId="54AEAA25" w14:textId="77777777">
      <w:pPr>
        <w:pStyle w:val="IntroductionTextB"/>
        <w:rPr>
          <w:b w:val="0"/>
        </w:rPr>
      </w:pPr>
      <w:r w:rsidRPr="008F461B">
        <w:rPr>
          <w:b w:val="0"/>
        </w:rPr>
        <w:t xml:space="preserve">What we expect from our </w:t>
      </w:r>
      <w:r w:rsidR="00C53D31">
        <w:rPr>
          <w:b w:val="0"/>
        </w:rPr>
        <w:t>staff</w:t>
      </w:r>
    </w:p>
    <w:p w:rsidRPr="008F461B" w:rsidR="0084732F" w:rsidP="0088482B" w:rsidRDefault="0084732F" w14:paraId="1886C1B2" w14:textId="77777777">
      <w:pPr>
        <w:pStyle w:val="IntroductionTextB"/>
        <w:rPr>
          <w:b w:val="0"/>
        </w:rPr>
      </w:pPr>
      <w:r w:rsidRPr="008F461B">
        <w:rPr>
          <w:b w:val="0"/>
        </w:rPr>
        <w:t>What you can expect from us</w:t>
      </w:r>
    </w:p>
    <w:p w:rsidR="0009150D" w:rsidP="0084732F" w:rsidRDefault="0084732F" w14:paraId="6C845EEB" w14:textId="77777777">
      <w:pPr>
        <w:pStyle w:val="Heading2"/>
      </w:pPr>
      <w:r>
        <w:t xml:space="preserve">Our </w:t>
      </w:r>
      <w:r w:rsidR="00C53D31">
        <w:t xml:space="preserve">Organisation </w:t>
      </w:r>
    </w:p>
    <w:p w:rsidRPr="00C53D31" w:rsidR="00C53D31" w:rsidP="00C53D31" w:rsidRDefault="00C53D31" w14:paraId="672A6659" w14:textId="77777777"/>
    <w:p w:rsidR="00713A4C" w:rsidP="00713A4C" w:rsidRDefault="00713A4C" w14:paraId="0506F0A4" w14:textId="77777777">
      <w:r>
        <w:t>York Mind is a vibrant and compassionate organisation who work to promote recovery from mental ill-health, improved emotional well-being and independent living. We offe</w:t>
      </w:r>
      <w:r w:rsidR="00FD6DCF">
        <w:t>r a range of both face to face</w:t>
      </w:r>
      <w:r w:rsidR="00411687">
        <w:t xml:space="preserve"> and digital services from 1:1 </w:t>
      </w:r>
      <w:r>
        <w:t xml:space="preserve">support, social activities, advocacy right through to training and services to improve workplace wellbeing. </w:t>
      </w:r>
    </w:p>
    <w:p w:rsidRPr="001D7229" w:rsidR="00713A4C" w:rsidP="00713A4C" w:rsidRDefault="00713A4C" w14:paraId="2A75156D" w14:textId="77777777">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Pr="001D7229" w:rsidR="00FD6DCF">
        <w:t>are living with mental health problems.</w:t>
      </w:r>
    </w:p>
    <w:p w:rsidR="009A5BB4" w:rsidP="00C42AF3" w:rsidRDefault="009A5BB4" w14:paraId="0A37501D" w14:textId="77777777">
      <w:pPr>
        <w:spacing w:line="240" w:lineRule="auto"/>
        <w:rPr>
          <w:rFonts w:asciiTheme="majorHAnsi" w:hAnsiTheme="majorHAnsi" w:cstheme="majorHAnsi"/>
          <w:i/>
          <w:noProof/>
          <w:color w:val="1300C1" w:themeColor="text2"/>
          <w:lang w:eastAsia="en-GB"/>
        </w:rPr>
      </w:pPr>
    </w:p>
    <w:p w:rsidR="009A5BB4" w:rsidP="00C42AF3" w:rsidRDefault="009A5BB4" w14:paraId="5DAB6C7B" w14:textId="77777777">
      <w:pPr>
        <w:spacing w:line="240" w:lineRule="auto"/>
        <w:rPr>
          <w:rFonts w:asciiTheme="majorHAnsi" w:hAnsiTheme="majorHAnsi" w:cstheme="majorHAnsi"/>
          <w:i/>
          <w:noProof/>
          <w:color w:val="1300C1" w:themeColor="text2"/>
          <w:lang w:eastAsia="en-GB"/>
        </w:rPr>
      </w:pPr>
    </w:p>
    <w:p w:rsidR="009A5BB4" w:rsidP="00C42AF3" w:rsidRDefault="009A5BB4" w14:paraId="02EB378F" w14:textId="77777777">
      <w:pPr>
        <w:spacing w:line="240" w:lineRule="auto"/>
        <w:rPr>
          <w:rFonts w:asciiTheme="majorHAnsi" w:hAnsiTheme="majorHAnsi" w:cstheme="majorHAnsi"/>
          <w:i/>
          <w:noProof/>
          <w:color w:val="1300C1" w:themeColor="text2"/>
          <w:lang w:eastAsia="en-GB"/>
        </w:rPr>
      </w:pPr>
    </w:p>
    <w:p w:rsidR="00B82B85" w:rsidP="00C42AF3" w:rsidRDefault="00B82B85" w14:paraId="6A05A809" w14:textId="77777777">
      <w:pPr>
        <w:spacing w:line="240" w:lineRule="auto"/>
        <w:rPr>
          <w:rFonts w:asciiTheme="majorHAnsi" w:hAnsiTheme="majorHAnsi" w:cstheme="majorHAnsi"/>
          <w:i/>
          <w:noProof/>
          <w:color w:val="1300C1" w:themeColor="text2"/>
          <w:lang w:eastAsia="en-GB"/>
        </w:rPr>
      </w:pPr>
    </w:p>
    <w:p w:rsidR="00B82B85" w:rsidP="00C42AF3" w:rsidRDefault="00B82B85" w14:paraId="5A39BBE3" w14:textId="77777777">
      <w:pPr>
        <w:spacing w:line="240" w:lineRule="auto"/>
        <w:rPr>
          <w:rFonts w:asciiTheme="majorHAnsi" w:hAnsiTheme="majorHAnsi" w:cstheme="majorHAnsi"/>
          <w:i/>
          <w:noProof/>
          <w:color w:val="1300C1" w:themeColor="text2"/>
          <w:lang w:eastAsia="en-GB"/>
        </w:rPr>
      </w:pPr>
    </w:p>
    <w:p w:rsidR="00B82B85" w:rsidP="00C42AF3" w:rsidRDefault="00B82B85" w14:paraId="41C8F396" w14:textId="77777777">
      <w:pPr>
        <w:spacing w:line="240" w:lineRule="auto"/>
        <w:rPr>
          <w:rFonts w:asciiTheme="majorHAnsi" w:hAnsiTheme="majorHAnsi" w:cstheme="majorHAnsi"/>
          <w:i/>
          <w:noProof/>
          <w:color w:val="1300C1" w:themeColor="text2"/>
          <w:lang w:eastAsia="en-GB"/>
        </w:rPr>
      </w:pPr>
    </w:p>
    <w:p w:rsidR="00B82B85" w:rsidP="00C42AF3" w:rsidRDefault="00B82B85" w14:paraId="72A3D3EC" w14:textId="77777777">
      <w:pPr>
        <w:spacing w:line="240" w:lineRule="auto"/>
        <w:rPr>
          <w:rFonts w:asciiTheme="majorHAnsi" w:hAnsiTheme="majorHAnsi" w:cstheme="majorHAnsi"/>
          <w:i/>
          <w:noProof/>
          <w:color w:val="1300C1" w:themeColor="text2"/>
          <w:lang w:eastAsia="en-GB"/>
        </w:rPr>
      </w:pPr>
    </w:p>
    <w:p w:rsidR="00B82B85" w:rsidP="00B82B85" w:rsidRDefault="00B82B85" w14:paraId="45B6A260" w14:textId="77777777">
      <w:pPr>
        <w:pStyle w:val="Heading2"/>
      </w:pPr>
      <w:r>
        <w:t>We Believe</w:t>
      </w:r>
    </w:p>
    <w:p w:rsidR="00B82B85" w:rsidP="00B82B85" w:rsidRDefault="00B82B85" w14:paraId="0D0B940D" w14:textId="77777777"/>
    <w:p w:rsidRPr="00A35F96" w:rsidR="00B82B85" w:rsidP="00B82B85" w:rsidRDefault="00B82B85" w14:paraId="653158F3" w14:textId="77777777">
      <w:pPr>
        <w:pStyle w:val="BodyText"/>
        <w:numPr>
          <w:ilvl w:val="0"/>
          <w:numId w:val="26"/>
        </w:numPr>
        <w:rPr>
          <w:szCs w:val="24"/>
        </w:rPr>
      </w:pPr>
      <w:r w:rsidRPr="00A35F96">
        <w:rPr>
          <w:szCs w:val="24"/>
        </w:rPr>
        <w:t>Mental health is important and a part of each of us</w:t>
      </w:r>
    </w:p>
    <w:p w:rsidRPr="00A35F96" w:rsidR="00B82B85" w:rsidP="00B82B85" w:rsidRDefault="00B82B85" w14:paraId="7D8A12F5" w14:textId="77777777">
      <w:pPr>
        <w:pStyle w:val="BodyText"/>
        <w:numPr>
          <w:ilvl w:val="0"/>
          <w:numId w:val="26"/>
        </w:numPr>
        <w:rPr>
          <w:szCs w:val="24"/>
        </w:rPr>
      </w:pPr>
      <w:r w:rsidRPr="00A35F96">
        <w:rPr>
          <w:szCs w:val="24"/>
        </w:rPr>
        <w:t>All people have a right to thrive</w:t>
      </w:r>
    </w:p>
    <w:p w:rsidRPr="00A35F96" w:rsidR="00B82B85" w:rsidP="00B82B85" w:rsidRDefault="00B82B85" w14:paraId="7BC017C8" w14:textId="77777777">
      <w:pPr>
        <w:pStyle w:val="BodyText"/>
        <w:numPr>
          <w:ilvl w:val="0"/>
          <w:numId w:val="26"/>
        </w:numPr>
        <w:rPr>
          <w:szCs w:val="24"/>
        </w:rPr>
      </w:pPr>
      <w:r w:rsidRPr="004775CB">
        <w:rPr>
          <w:noProof/>
          <w:lang w:eastAsia="en-GB"/>
        </w:rPr>
        <w:drawing>
          <wp:anchor distT="0" distB="0" distL="114300" distR="114300" simplePos="0" relativeHeight="251658252" behindDoc="0" locked="0" layoutInCell="1" allowOverlap="1" wp14:anchorId="4B909F6F" wp14:editId="06413401">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rsidRPr="00A35F96" w:rsidR="00B82B85" w:rsidP="00B82B85" w:rsidRDefault="00B82B85" w14:paraId="3A71F8C7" w14:textId="77777777">
      <w:pPr>
        <w:pStyle w:val="BodyText"/>
        <w:numPr>
          <w:ilvl w:val="0"/>
          <w:numId w:val="26"/>
        </w:numPr>
        <w:rPr>
          <w:szCs w:val="24"/>
        </w:rPr>
      </w:pPr>
      <w:r w:rsidRPr="00A35F96">
        <w:rPr>
          <w:color w:val="auto"/>
          <w:szCs w:val="24"/>
        </w:rPr>
        <w:t>Asking</w:t>
      </w:r>
      <w:r w:rsidRPr="00A35F96">
        <w:rPr>
          <w:szCs w:val="24"/>
        </w:rPr>
        <w:t xml:space="preserve"> for help is brave, and lived experience matters</w:t>
      </w:r>
    </w:p>
    <w:p w:rsidRPr="00A35F96" w:rsidR="00B82B85" w:rsidP="00B82B85" w:rsidRDefault="00B82B85" w14:paraId="2E8E5F35" w14:textId="77777777">
      <w:pPr>
        <w:pStyle w:val="BodyText"/>
        <w:numPr>
          <w:ilvl w:val="0"/>
          <w:numId w:val="26"/>
        </w:numPr>
        <w:rPr>
          <w:szCs w:val="24"/>
        </w:rPr>
      </w:pPr>
      <w:r w:rsidRPr="00A35F96">
        <w:rPr>
          <w:szCs w:val="24"/>
        </w:rPr>
        <w:t>Stigma around mental health is wrong and must be challenged</w:t>
      </w:r>
    </w:p>
    <w:p w:rsidRPr="00A35F96" w:rsidR="00B82B85" w:rsidP="00B82B85" w:rsidRDefault="00B82B85" w14:paraId="1312BD4A" w14:textId="77777777">
      <w:pPr>
        <w:pStyle w:val="BodyText"/>
        <w:numPr>
          <w:ilvl w:val="0"/>
          <w:numId w:val="26"/>
        </w:numPr>
        <w:rPr>
          <w:szCs w:val="24"/>
        </w:rPr>
      </w:pPr>
      <w:r w:rsidRPr="00A35F96">
        <w:rPr>
          <w:szCs w:val="24"/>
        </w:rPr>
        <w:t>Our work makes a positive difference and we are here to stay</w:t>
      </w:r>
    </w:p>
    <w:p w:rsidR="00B82B85" w:rsidP="00B82B85" w:rsidRDefault="00B82B85" w14:paraId="610897CB" w14:textId="77777777">
      <w:pPr>
        <w:pStyle w:val="Heading2"/>
      </w:pPr>
      <w:r>
        <w:t>Our Values</w:t>
      </w:r>
    </w:p>
    <w:p w:rsidR="00B82B85" w:rsidP="00B82B85" w:rsidRDefault="00B82B85" w14:paraId="0E27B00A" w14:textId="77777777">
      <w:pPr>
        <w:pStyle w:val="IntroductionTextA"/>
      </w:pPr>
    </w:p>
    <w:p w:rsidRPr="00A35F96" w:rsidR="00B82B85" w:rsidP="00B82B85" w:rsidRDefault="00B82B85" w14:paraId="2BE29F41" w14:textId="77777777">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-Finding the courage and compassion to connect with, and walk alongside others, providing encouragement through rough times towards better days.</w:t>
      </w:r>
    </w:p>
    <w:p w:rsidRPr="00A35F96" w:rsidR="00B82B85" w:rsidP="00B82B85" w:rsidRDefault="00B82B85" w14:paraId="43617BF0" w14:textId="77777777">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Dedicating ourselves to advancing mental health appreciation, and championing the conditions that enable people to do and be well.</w:t>
      </w:r>
    </w:p>
    <w:p w:rsidRPr="00A35F96" w:rsidR="00B82B85" w:rsidP="00B82B85" w:rsidRDefault="00B82B85" w14:paraId="50417D9B" w14:textId="77777777">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rsidRPr="00A35F96" w:rsidR="00B82B85" w:rsidP="00B82B85" w:rsidRDefault="00B82B85" w14:paraId="579FFC96" w14:textId="77777777">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p>
    <w:p w:rsidRPr="00A35F96" w:rsidR="00B82B85" w:rsidP="00B82B85" w:rsidRDefault="00B82B85" w14:paraId="4014A0D2" w14:textId="77777777">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Making decisions based on what’s possible and works for the individual. We are down to earth and communicate  clearly with kindness</w:t>
      </w:r>
    </w:p>
    <w:p w:rsidR="00B82B85" w:rsidP="00B82B85" w:rsidRDefault="00B82B85" w14:paraId="60061E4C" w14:textId="77777777">
      <w:pPr>
        <w:spacing w:after="0" w:line="240" w:lineRule="auto"/>
        <w:rPr>
          <w:b/>
          <w:bCs/>
          <w:color w:val="1300C1" w:themeColor="text2"/>
          <w:sz w:val="42"/>
          <w:szCs w:val="28"/>
        </w:rPr>
      </w:pPr>
      <w:r>
        <w:br w:type="page"/>
      </w:r>
    </w:p>
    <w:p w:rsidR="00467C67" w:rsidP="009A5BB4" w:rsidRDefault="009A5BB4" w14:paraId="37524E2B" w14:textId="77777777">
      <w:pPr>
        <w:spacing w:after="0" w:line="240" w:lineRule="auto"/>
      </w:pPr>
      <w:r w:rsidRPr="00A22CC6">
        <w:rPr>
          <w:noProof/>
          <w:lang w:eastAsia="en-GB"/>
        </w:rPr>
        <w:drawing>
          <wp:anchor distT="0" distB="0" distL="114300" distR="114300" simplePos="0" relativeHeight="251658248" behindDoc="1" locked="0" layoutInCell="1" allowOverlap="1" wp14:anchorId="1A127EED" wp14:editId="520B980D">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Pr="00C42AF3" w:rsidR="00467C67">
        <w:rPr>
          <w:rStyle w:val="Heading3Char"/>
        </w:rPr>
        <w:t xml:space="preserve"> say about us:</w:t>
      </w:r>
      <w:r w:rsidR="00467C67">
        <w:t xml:space="preserve"> </w:t>
      </w:r>
    </w:p>
    <w:p w:rsidR="004C2376" w:rsidP="004C2376" w:rsidRDefault="004C2376" w14:paraId="44EAFD9C" w14:textId="77777777">
      <w:pPr>
        <w:spacing w:line="240" w:lineRule="auto"/>
        <w:contextualSpacing/>
        <w:rPr>
          <w:noProof/>
          <w:color w:val="auto"/>
          <w:lang w:eastAsia="en-GB"/>
        </w:rPr>
      </w:pPr>
    </w:p>
    <w:p w:rsidR="009A5BB4" w:rsidP="009A5BB4" w:rsidRDefault="009A5BB4" w14:paraId="4B94D5A5" w14:textId="77777777">
      <w:pPr>
        <w:spacing w:line="240" w:lineRule="auto"/>
        <w:rPr>
          <w:rFonts w:asciiTheme="majorHAnsi" w:hAnsiTheme="majorHAnsi" w:cstheme="majorHAnsi"/>
          <w:i/>
          <w:noProof/>
          <w:color w:val="1300C1" w:themeColor="text2"/>
          <w:lang w:eastAsia="en-GB"/>
        </w:rPr>
      </w:pPr>
    </w:p>
    <w:p w:rsidRPr="00C42AF3" w:rsidR="009A5BB4" w:rsidP="009A5BB4" w:rsidRDefault="009A5BB4" w14:paraId="5C0FCAD9" w14:textId="77777777">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rsidR="004C2376" w:rsidP="00713A4C" w:rsidRDefault="009A5BB4" w14:paraId="77BF0A17" w14:textId="77777777">
      <w:r w:rsidRPr="00A22CC6">
        <w:rPr>
          <w:noProof/>
          <w:lang w:eastAsia="en-GB"/>
        </w:rPr>
        <w:drawing>
          <wp:anchor distT="0" distB="0" distL="114300" distR="114300" simplePos="0" relativeHeight="251658249" behindDoc="1" locked="0" layoutInCell="1" allowOverlap="1" wp14:anchorId="24B6160A" wp14:editId="4B720EB0">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4C2376" w:rsidP="004C2376" w:rsidRDefault="004C2376" w14:paraId="3DEEC669" w14:textId="77777777"/>
    <w:p w:rsidRPr="00C42AF3" w:rsidR="004C2376" w:rsidP="009A5BB4" w:rsidRDefault="004C2376" w14:paraId="1C41896D" w14:textId="77777777">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able to and it has made me happier.”</w:t>
      </w:r>
    </w:p>
    <w:p w:rsidR="004C2376" w:rsidP="004C2376" w:rsidRDefault="004C2376" w14:paraId="3656B9AB" w14:textId="77777777">
      <w:pPr>
        <w:rPr>
          <w:rFonts w:asciiTheme="minorHAnsi" w:hAnsiTheme="minorHAnsi" w:cstheme="minorHAnsi"/>
          <w:i/>
          <w:color w:val="auto"/>
          <w:spacing w:val="-10"/>
          <w:szCs w:val="24"/>
        </w:rPr>
      </w:pPr>
    </w:p>
    <w:p w:rsidRPr="00552338" w:rsidR="00552338" w:rsidP="00552338" w:rsidRDefault="009A5BB4" w14:paraId="0EAA2482" w14:textId="77777777">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41D803DF" wp14:editId="0FC971C2">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Pr="00552338" w:rsidR="00552338" w:rsidP="00552338" w:rsidRDefault="00552338" w14:paraId="45FB0818" w14:textId="77777777">
      <w:pPr>
        <w:pStyle w:val="ListParagraph"/>
        <w:spacing w:after="0" w:line="240" w:lineRule="auto"/>
        <w:ind w:left="928"/>
        <w:contextualSpacing w:val="0"/>
        <w:rPr>
          <w:rFonts w:ascii="Calibri" w:hAnsi="Calibri"/>
          <w:color w:val="auto"/>
          <w:sz w:val="22"/>
        </w:rPr>
      </w:pPr>
    </w:p>
    <w:p w:rsidRPr="00552338" w:rsidR="00552338" w:rsidP="00552338" w:rsidRDefault="00552338" w14:paraId="049F31CB" w14:textId="77777777">
      <w:pPr>
        <w:spacing w:after="0" w:line="240" w:lineRule="auto"/>
        <w:ind w:left="360"/>
        <w:rPr>
          <w:rFonts w:ascii="Calibri" w:hAnsi="Calibri"/>
          <w:color w:val="auto"/>
          <w:sz w:val="22"/>
        </w:rPr>
      </w:pPr>
    </w:p>
    <w:p w:rsidR="00552338" w:rsidP="00552338" w:rsidRDefault="00552338" w14:paraId="53128261" w14:textId="77777777"/>
    <w:p w:rsidR="00552338" w:rsidP="00552338" w:rsidRDefault="00552338" w14:paraId="62486C05" w14:textId="77777777">
      <w:pPr>
        <w:pStyle w:val="ListParagraph"/>
        <w:spacing w:after="0" w:line="240" w:lineRule="auto"/>
        <w:ind w:left="928"/>
        <w:contextualSpacing w:val="0"/>
      </w:pPr>
    </w:p>
    <w:p w:rsidRPr="009A5BB4" w:rsidR="00552338" w:rsidP="00C2264D" w:rsidRDefault="00552338" w14:paraId="63FB740C" w14:textId="77777777">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rsidR="00552338" w:rsidP="004C2376" w:rsidRDefault="00552338" w14:paraId="4101652C" w14:textId="77777777"/>
    <w:p w:rsidR="00552338" w:rsidP="004C2376" w:rsidRDefault="009A5BB4" w14:paraId="5D611A01" w14:textId="77777777">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08FB37C7" wp14:editId="652BE643">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4B99056E" w14:textId="77777777">
      <w:pPr>
        <w:rPr>
          <w:rFonts w:ascii="Arial" w:hAnsi="Arial" w:cs="Arial"/>
        </w:rPr>
      </w:pPr>
    </w:p>
    <w:p w:rsidRPr="009A5BB4" w:rsidR="00EE60E7" w:rsidP="0084732F" w:rsidRDefault="00EE60E7" w14:paraId="1299C43A" w14:textId="77777777">
      <w:pPr>
        <w:rPr>
          <w:rFonts w:asciiTheme="majorHAnsi" w:hAnsiTheme="majorHAnsi" w:cstheme="majorHAnsi"/>
          <w:color w:val="1300C1" w:themeColor="text2"/>
        </w:rPr>
      </w:pPr>
    </w:p>
    <w:p w:rsidRPr="009A5BB4" w:rsidR="00EE60E7" w:rsidP="0084732F" w:rsidRDefault="00C2264D" w14:paraId="7EB744CE" w14:textId="77777777">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Pr="009A5BB4" w:rsidR="00EE60E7">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rsidR="00EE60E7" w:rsidP="0084732F" w:rsidRDefault="009A5BB4" w14:paraId="12CEDB7D" w14:textId="77777777">
      <w:pPr>
        <w:rPr>
          <w:highlight w:val="yellow"/>
        </w:rPr>
      </w:pPr>
      <w:r w:rsidRPr="00A22CC6">
        <w:rPr>
          <w:noProof/>
          <w:lang w:eastAsia="en-GB"/>
        </w:rPr>
        <w:drawing>
          <wp:anchor distT="0" distB="0" distL="114300" distR="114300" simplePos="0" relativeHeight="251658247" behindDoc="1" locked="0" layoutInCell="1" allowOverlap="1" wp14:anchorId="0B0BA203" wp14:editId="5F7E4AB4">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4DDBEF00" w14:textId="77777777">
      <w:pPr>
        <w:rPr>
          <w:highlight w:val="yellow"/>
        </w:rPr>
      </w:pPr>
    </w:p>
    <w:p w:rsidRPr="009A5BB4" w:rsidR="00C42AF3" w:rsidP="009A5BB4" w:rsidRDefault="00C2264D" w14:paraId="65C74ABC" w14:textId="77777777">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C42AF3">
        <w:rPr>
          <w:highlight w:val="yellow"/>
        </w:rPr>
        <w:br w:type="page"/>
      </w:r>
    </w:p>
    <w:p w:rsidR="000647C1" w:rsidP="000647C1" w:rsidRDefault="00B82B85" w14:paraId="3219E38A" w14:textId="77777777">
      <w:pPr>
        <w:pStyle w:val="Heading3"/>
        <w:rPr>
          <w:highlight w:val="yellow"/>
        </w:rPr>
      </w:pPr>
      <w:r w:rsidRPr="00B82B85">
        <w:t>A note from our</w:t>
      </w:r>
      <w:r w:rsidRPr="00B82B85" w:rsidR="000647C1">
        <w:t xml:space="preserve"> CEO</w:t>
      </w:r>
      <w:r w:rsidRPr="004775CB" w:rsidR="002338CD">
        <w:rPr>
          <w:noProof/>
          <w:lang w:eastAsia="en-GB"/>
        </w:rPr>
        <w:drawing>
          <wp:anchor distT="0" distB="0" distL="114300" distR="114300" simplePos="0" relativeHeight="251658251" behindDoc="0" locked="0" layoutInCell="1" allowOverlap="1" wp14:anchorId="083171E7" wp14:editId="40ADAD8F">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Pr="000647C1" w:rsidR="000647C1" w:rsidP="000647C1" w:rsidRDefault="0094414E" w14:paraId="2473D09E" w14:textId="77777777">
      <w:pPr>
        <w:rPr>
          <w:highlight w:val="yellow"/>
        </w:rPr>
      </w:pPr>
      <w:r>
        <w:rPr>
          <w:noProof/>
          <w:lang w:eastAsia="en-GB"/>
        </w:rPr>
        <w:drawing>
          <wp:anchor distT="0" distB="0" distL="114300" distR="114300" simplePos="0" relativeHeight="251658253" behindDoc="1" locked="0" layoutInCell="1" allowOverlap="1" wp14:anchorId="20A1D8C7" wp14:editId="58C35404">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rsidR="00B82B85" w:rsidP="00B82B85" w:rsidRDefault="00B82B85" w14:paraId="6CC93C60" w14:textId="77777777">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rsidR="00B82B85" w:rsidP="00B82B85" w:rsidRDefault="00B82B85" w14:paraId="3461D779" w14:textId="77777777"/>
    <w:p w:rsidR="000647C1" w:rsidP="00B82B85" w:rsidRDefault="00B82B85" w14:paraId="52F976F6" w14:textId="77777777">
      <w:pPr>
        <w:rPr>
          <w:highlight w:val="yellow"/>
        </w:rPr>
      </w:pPr>
      <w:r>
        <w:t>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bring</w:t>
      </w:r>
    </w:p>
    <w:p w:rsidR="003166E4" w:rsidRDefault="003166E4" w14:paraId="3CF2D8B6" w14:textId="77777777">
      <w:pPr>
        <w:spacing w:after="0" w:line="240" w:lineRule="auto"/>
        <w:rPr>
          <w:b/>
          <w:bCs/>
          <w:color w:val="1300C1" w:themeColor="text2"/>
          <w:sz w:val="42"/>
          <w:szCs w:val="28"/>
        </w:rPr>
      </w:pPr>
    </w:p>
    <w:p w:rsidR="003166E4" w:rsidRDefault="003166E4" w14:paraId="0FB78278" w14:textId="77777777">
      <w:pPr>
        <w:spacing w:after="0" w:line="240" w:lineRule="auto"/>
        <w:rPr>
          <w:b/>
          <w:bCs/>
          <w:color w:val="1300C1" w:themeColor="text2"/>
          <w:sz w:val="42"/>
          <w:szCs w:val="28"/>
        </w:rPr>
      </w:pPr>
      <w:r>
        <w:rPr>
          <w:b/>
          <w:bCs/>
          <w:color w:val="1300C1" w:themeColor="text2"/>
          <w:sz w:val="42"/>
          <w:szCs w:val="28"/>
        </w:rPr>
        <w:br w:type="page"/>
      </w:r>
    </w:p>
    <w:p w:rsidR="003166E4" w:rsidRDefault="003166E4" w14:paraId="478FDF11" w14:textId="77777777">
      <w:pPr>
        <w:spacing w:after="0" w:line="240" w:lineRule="auto"/>
        <w:rPr>
          <w:b/>
          <w:bCs/>
          <w:color w:val="1300C1" w:themeColor="text2"/>
          <w:sz w:val="42"/>
          <w:szCs w:val="28"/>
        </w:rPr>
      </w:pPr>
      <w:r>
        <w:rPr>
          <w:b/>
          <w:bCs/>
          <w:color w:val="1300C1" w:themeColor="text2"/>
          <w:sz w:val="42"/>
          <w:szCs w:val="28"/>
        </w:rPr>
        <w:t>About the role</w:t>
      </w:r>
    </w:p>
    <w:p w:rsidR="003166E4" w:rsidRDefault="003166E4" w14:paraId="1FC39945" w14:textId="77777777">
      <w:pPr>
        <w:spacing w:after="0" w:line="240" w:lineRule="auto"/>
        <w:rPr>
          <w:b/>
          <w:bCs/>
          <w:color w:val="1300C1" w:themeColor="text2"/>
          <w:sz w:val="42"/>
          <w:szCs w:val="28"/>
        </w:rPr>
      </w:pPr>
    </w:p>
    <w:p w:rsidR="00B82B85" w:rsidRDefault="145A3AC2" w14:paraId="32F0B210" w14:textId="6F90C836">
      <w:pPr>
        <w:spacing w:after="0" w:line="240" w:lineRule="auto"/>
      </w:pPr>
      <w:r>
        <w:t xml:space="preserve">This is an exciting time to join York Mind as we are currently expanding the staff team to begin a new </w:t>
      </w:r>
      <w:r w:rsidR="2C67E901">
        <w:t>24/7 Community Mental Health Hub which will test and develop a pioneering Community Mental Health Neighbourhood Centre</w:t>
      </w:r>
      <w:r w:rsidR="305F1E91">
        <w:t>, alongside other established and developing mental health services.</w:t>
      </w:r>
    </w:p>
    <w:p w:rsidR="00B82B85" w:rsidP="1D134C71" w:rsidRDefault="02CC0FEA" w14:paraId="01C1FAF8" w14:textId="35C24FC8">
      <w:pPr>
        <w:spacing w:after="0" w:line="240" w:lineRule="auto"/>
      </w:pPr>
      <w:r>
        <w:t xml:space="preserve">The HR service supports the Senior Leadership </w:t>
      </w:r>
      <w:r w:rsidR="5DE2C494">
        <w:t xml:space="preserve">team </w:t>
      </w:r>
      <w:r>
        <w:t xml:space="preserve">and the Manager team to ensure all HR processes are undertaken </w:t>
      </w:r>
      <w:r w:rsidR="01C387BF">
        <w:t>consistently and in accordance with policy and procedure; This</w:t>
      </w:r>
      <w:r w:rsidR="61EFFF9F">
        <w:t xml:space="preserve"> is ‘back room’ work which supports the smooth running of the whole organisation</w:t>
      </w:r>
      <w:r w:rsidR="1EB223F4">
        <w:t>,</w:t>
      </w:r>
      <w:r w:rsidR="61EFFF9F">
        <w:t xml:space="preserve"> and as such you will make a valuable contribution to the delivery of mental health services within the city.</w:t>
      </w:r>
    </w:p>
    <w:p w:rsidR="00B82B85" w:rsidP="1D134C71" w:rsidRDefault="2C67E901" w14:paraId="08C9C5C2" w14:textId="74F3D680">
      <w:pPr>
        <w:spacing w:after="0" w:line="240" w:lineRule="auto"/>
      </w:pPr>
      <w:r>
        <w:t>As the HR Administrator, working with and reporting to the HR Officer</w:t>
      </w:r>
      <w:r w:rsidR="73D8859C">
        <w:t>, y</w:t>
      </w:r>
      <w:r>
        <w:t>ou will provide</w:t>
      </w:r>
      <w:r w:rsidR="68BC3604">
        <w:t xml:space="preserve"> an accurate, efficient and high standard of HR administration across the whole HR function of the organisation. Initially </w:t>
      </w:r>
      <w:r w:rsidR="2606D147">
        <w:t xml:space="preserve">you will </w:t>
      </w:r>
      <w:r w:rsidR="68BC3604">
        <w:t>focus on the new service</w:t>
      </w:r>
      <w:r w:rsidR="18E70E27">
        <w:t xml:space="preserve">, assisting with the recruitment and induction of staff and </w:t>
      </w:r>
      <w:r w:rsidR="70DA3DAE">
        <w:t xml:space="preserve">assisting with </w:t>
      </w:r>
      <w:r w:rsidR="18E70E27">
        <w:t>the management of the 24 hour rota.</w:t>
      </w:r>
    </w:p>
    <w:p w:rsidR="00B82B85" w:rsidP="1D134C71" w:rsidRDefault="18E70E27" w14:paraId="28C96D8A" w14:textId="4EB0E01D">
      <w:pPr>
        <w:spacing w:after="0" w:line="240" w:lineRule="auto"/>
      </w:pPr>
      <w:r>
        <w:t>More generally, y</w:t>
      </w:r>
      <w:r w:rsidR="56FD645C">
        <w:t xml:space="preserve">ou will be working on a variety of admin </w:t>
      </w:r>
      <w:r w:rsidR="64C92FBD">
        <w:t xml:space="preserve">tasks across the whole </w:t>
      </w:r>
      <w:r w:rsidR="787631D4">
        <w:t>employee lifecycle</w:t>
      </w:r>
      <w:r w:rsidR="097C7189">
        <w:t>, working with highly confidential, and sometimes sensitive information.</w:t>
      </w:r>
    </w:p>
    <w:p w:rsidR="00B82B85" w:rsidRDefault="58275D13" w14:paraId="0562CB0E" w14:textId="13344FF6">
      <w:pPr>
        <w:spacing w:after="0" w:line="240" w:lineRule="auto"/>
        <w:rPr>
          <w:b/>
          <w:bCs/>
          <w:color w:val="1300C1" w:themeColor="text2"/>
          <w:sz w:val="42"/>
          <w:szCs w:val="42"/>
        </w:rPr>
      </w:pPr>
      <w:r>
        <w:t>T</w:t>
      </w:r>
      <w:r w:rsidR="097C7189">
        <w:t>his</w:t>
      </w:r>
      <w:r w:rsidR="1CBBF971">
        <w:t xml:space="preserve"> </w:t>
      </w:r>
      <w:r>
        <w:t xml:space="preserve">role will offer you the opportunity to consolidate HR admin experience that you may already </w:t>
      </w:r>
      <w:r w:rsidR="209803AA">
        <w:t>have or</w:t>
      </w:r>
      <w:r>
        <w:t xml:space="preserve"> </w:t>
      </w:r>
      <w:r w:rsidR="20C2BC13">
        <w:t xml:space="preserve">offer </w:t>
      </w:r>
      <w:r>
        <w:t xml:space="preserve">the opportunity to develop HR admin skills </w:t>
      </w:r>
      <w:r w:rsidR="51AACDA7">
        <w:t xml:space="preserve">if you are already </w:t>
      </w:r>
      <w:r>
        <w:t xml:space="preserve">an </w:t>
      </w:r>
      <w:r w:rsidR="156DE88B">
        <w:t>experienced administrator.</w:t>
      </w:r>
      <w:r w:rsidR="37F92202">
        <w:t xml:space="preserve"> </w:t>
      </w:r>
      <w:r>
        <w:t xml:space="preserve"> </w:t>
      </w:r>
      <w:r w:rsidRPr="1D134C71" w:rsidR="00B82B85">
        <w:rPr>
          <w:b/>
          <w:bCs/>
          <w:color w:val="1300C1" w:themeColor="text2"/>
          <w:sz w:val="42"/>
          <w:szCs w:val="42"/>
        </w:rPr>
        <w:br w:type="page"/>
      </w:r>
    </w:p>
    <w:p w:rsidR="00BD2853" w:rsidP="00661FDC" w:rsidRDefault="00BD2853" w14:paraId="5CF2AF78" w14:textId="77777777">
      <w:pPr>
        <w:pStyle w:val="Heading2"/>
      </w:pPr>
      <w:r w:rsidRPr="004775CB">
        <w:rPr>
          <w:noProof/>
          <w:lang w:eastAsia="en-GB"/>
        </w:rPr>
        <w:drawing>
          <wp:anchor distT="0" distB="0" distL="114300" distR="114300" simplePos="0" relativeHeight="251658242" behindDoc="0" locked="0" layoutInCell="1" allowOverlap="1" wp14:anchorId="62A26A48" wp14:editId="0BD43B5A">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2137"/>
        <w:gridCol w:w="7185"/>
      </w:tblGrid>
      <w:tr w:rsidRPr="00DF203F" w:rsidR="00BD2853" w:rsidTr="0CA0CFF9" w14:paraId="4DC8D4F9" w14:textId="77777777">
        <w:trPr>
          <w:trHeight w:val="497"/>
        </w:trPr>
        <w:tc>
          <w:tcPr>
            <w:tcW w:w="9322" w:type="dxa"/>
            <w:gridSpan w:val="2"/>
            <w:tcBorders>
              <w:top w:val="nil"/>
              <w:left w:val="nil"/>
              <w:bottom w:val="single" w:color="auto" w:sz="4" w:space="0"/>
              <w:right w:val="nil"/>
            </w:tcBorders>
            <w:tcMar/>
          </w:tcPr>
          <w:p w:rsidR="00BD2853" w:rsidP="00222240" w:rsidRDefault="00BD2853" w14:paraId="703D58D0" w14:textId="77777777">
            <w:pPr>
              <w:pStyle w:val="Heading5"/>
              <w:rPr>
                <w:szCs w:val="24"/>
              </w:rPr>
            </w:pPr>
            <w:r>
              <w:rPr>
                <w:szCs w:val="24"/>
              </w:rPr>
              <w:t xml:space="preserve">                                                                                                                                                                        </w:t>
            </w:r>
          </w:p>
          <w:p w:rsidRPr="00DF203F" w:rsidR="00BD2853" w:rsidP="00222240" w:rsidRDefault="00BD2853" w14:paraId="34CE0A41" w14:textId="77777777">
            <w:pPr>
              <w:pStyle w:val="Heading5"/>
              <w:rPr>
                <w:rFonts w:ascii="Arial" w:hAnsi="Arial" w:cs="Arial"/>
                <w:szCs w:val="24"/>
              </w:rPr>
            </w:pPr>
          </w:p>
        </w:tc>
      </w:tr>
      <w:tr w:rsidRPr="00DF203F" w:rsidR="00BD2853" w:rsidTr="0CA0CFF9" w14:paraId="1AFFDDFA"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7D4DC454" w14:textId="77777777">
            <w:pPr>
              <w:pStyle w:val="Heading5"/>
              <w:rPr>
                <w:szCs w:val="24"/>
              </w:rPr>
            </w:pPr>
            <w:r w:rsidRPr="00DF203F">
              <w:rPr>
                <w:szCs w:val="24"/>
              </w:rPr>
              <w:t>Job Title:</w:t>
            </w:r>
          </w:p>
          <w:p w:rsidRPr="00DF203F" w:rsidR="00BD2853" w:rsidP="00222240" w:rsidRDefault="00BD2853" w14:paraId="62EBF3C5"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66586F86" w14:paraId="6D98A12B" w14:textId="5FADE316">
            <w:pPr>
              <w:pStyle w:val="Heading5"/>
            </w:pPr>
            <w:r>
              <w:t>HR Administrator</w:t>
            </w:r>
          </w:p>
        </w:tc>
      </w:tr>
      <w:tr w:rsidRPr="00DF203F" w:rsidR="00BD2853" w:rsidTr="0CA0CFF9" w14:paraId="441D33EB"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1D134C71" w:rsidRDefault="00BD2853" w14:paraId="2946DB82" w14:textId="5C316B91">
            <w:pPr>
              <w:pStyle w:val="Heading5"/>
            </w:pPr>
            <w:r>
              <w:t xml:space="preserve">Hours </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570BE560" w14:paraId="038FBC7C" w14:textId="0DEF288E">
            <w:pPr>
              <w:pStyle w:val="Heading5"/>
            </w:pPr>
            <w:r w:rsidR="570BE560">
              <w:rPr/>
              <w:t>1</w:t>
            </w:r>
            <w:r w:rsidR="72C9AD5E">
              <w:rPr/>
              <w:t>4</w:t>
            </w:r>
            <w:r w:rsidR="570BE560">
              <w:rPr/>
              <w:t xml:space="preserve"> hours a week, </w:t>
            </w:r>
            <w:r w:rsidR="570BE560">
              <w:rPr/>
              <w:t>days</w:t>
            </w:r>
            <w:r w:rsidR="570BE560">
              <w:rPr/>
              <w:t xml:space="preserve"> and times to be discussed</w:t>
            </w:r>
            <w:r w:rsidR="382B9BBC">
              <w:rPr/>
              <w:t xml:space="preserve">, but ideally to include </w:t>
            </w:r>
            <w:r w:rsidR="59F95BD8">
              <w:rPr/>
              <w:t>working</w:t>
            </w:r>
            <w:r w:rsidR="382B9BBC">
              <w:rPr/>
              <w:t xml:space="preserve"> hours Tuesday-Thursday)</w:t>
            </w:r>
            <w:r w:rsidR="570BE560">
              <w:rPr/>
              <w:t>.</w:t>
            </w:r>
          </w:p>
          <w:p w:rsidRPr="00DF203F" w:rsidR="00BD2853" w:rsidP="1D134C71" w:rsidRDefault="570BE560" w14:paraId="662A1EB6" w14:textId="715924E2">
            <w:pPr>
              <w:rPr>
                <w:color w:val="FF0000"/>
              </w:rPr>
            </w:pPr>
            <w:r w:rsidRPr="1D134C71">
              <w:rPr>
                <w:color w:val="FF0000"/>
              </w:rPr>
              <w:t>We operate a hybrid working policy which offers employees a level of flexibility in their working hours.</w:t>
            </w:r>
          </w:p>
          <w:p w:rsidRPr="00DF203F" w:rsidR="00BD2853" w:rsidP="1D134C71" w:rsidRDefault="570BE560" w14:paraId="5997CC1D" w14:textId="2F2939E7">
            <w:pPr>
              <w:rPr>
                <w:color w:val="FF0000"/>
              </w:rPr>
            </w:pPr>
            <w:r w:rsidRPr="1D134C71">
              <w:rPr>
                <w:color w:val="FF0000"/>
              </w:rPr>
              <w:t xml:space="preserve">We envisage that at least one day </w:t>
            </w:r>
            <w:r w:rsidRPr="1D134C71" w:rsidR="57635B1D">
              <w:rPr>
                <w:color w:val="FF0000"/>
              </w:rPr>
              <w:t xml:space="preserve">(or 7 hours) </w:t>
            </w:r>
            <w:r w:rsidRPr="1D134C71">
              <w:rPr>
                <w:color w:val="FF0000"/>
              </w:rPr>
              <w:t>will be office based.</w:t>
            </w:r>
          </w:p>
        </w:tc>
      </w:tr>
      <w:tr w:rsidRPr="00DF203F" w:rsidR="00BD2853" w:rsidTr="0CA0CFF9" w14:paraId="452F4C47"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1D134C71" w:rsidRDefault="00BD2853" w14:paraId="110FFD37" w14:textId="3EC67D67">
            <w:pPr>
              <w:pStyle w:val="Heading5"/>
            </w:pPr>
            <w:r>
              <w:t xml:space="preserve">Salary: </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CA0CFF9" w:rsidRDefault="29421398" w14:paraId="6B699379" w14:textId="6FE9AB5D">
            <w:pPr>
              <w:rPr>
                <w:color w:val="FF0000"/>
              </w:rPr>
            </w:pPr>
            <w:r w:rsidRPr="0CA0CFF9" w:rsidR="312B206C">
              <w:rPr>
                <w:rFonts w:ascii="Mind Meridian" w:hAnsi="Mind Meridian" w:eastAsia="Mind Meridian" w:cs="Mind Meridian"/>
                <w:b w:val="0"/>
                <w:bCs w:val="0"/>
                <w:i w:val="0"/>
                <w:iCs w:val="0"/>
                <w:caps w:val="0"/>
                <w:smallCaps w:val="0"/>
                <w:noProof w:val="0"/>
                <w:color w:val="FF0000"/>
                <w:sz w:val="24"/>
                <w:szCs w:val="24"/>
                <w:lang w:val="en-GB"/>
              </w:rPr>
              <w:t>£23,875 pro-rata</w:t>
            </w:r>
            <w:r w:rsidRPr="0CA0CFF9" w:rsidR="29421398">
              <w:rPr>
                <w:rFonts w:ascii="Mind Meridian" w:hAnsi="Mind Meridian" w:eastAsia="Mind Meridian" w:cs="Mind Meridian"/>
                <w:color w:val="FF0000"/>
                <w:sz w:val="24"/>
                <w:szCs w:val="24"/>
              </w:rPr>
              <w:t xml:space="preserve"> </w:t>
            </w:r>
            <w:r w:rsidRPr="0CA0CFF9" w:rsidR="29421398">
              <w:rPr>
                <w:color w:val="FF0000"/>
              </w:rPr>
              <w:t xml:space="preserve">per annum </w:t>
            </w:r>
          </w:p>
        </w:tc>
      </w:tr>
      <w:tr w:rsidRPr="00DF203F" w:rsidR="00BD2853" w:rsidTr="0CA0CFF9" w14:paraId="6387A73A"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DE909FE" w14:textId="77777777">
            <w:pPr>
              <w:pStyle w:val="Heading5"/>
              <w:rPr>
                <w:szCs w:val="24"/>
              </w:rPr>
            </w:pPr>
            <w:r w:rsidRPr="00DF203F">
              <w:rPr>
                <w:szCs w:val="24"/>
              </w:rPr>
              <w:t>Responsible to:</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1D134C71" w:rsidRDefault="00BD2853" w14:paraId="3FE9F23F" w14:textId="77777777">
            <w:pPr>
              <w:pStyle w:val="Heading5"/>
              <w:rPr>
                <w:color w:val="FF0000"/>
              </w:rPr>
            </w:pPr>
          </w:p>
          <w:p w:rsidRPr="00DF203F" w:rsidR="00BD2853" w:rsidP="1D134C71" w:rsidRDefault="579B7884" w14:paraId="233818B2" w14:textId="69270B09">
            <w:pPr>
              <w:rPr>
                <w:rFonts w:ascii="Arial" w:hAnsi="Arial" w:cs="Arial"/>
                <w:color w:val="FF0000"/>
              </w:rPr>
            </w:pPr>
            <w:r w:rsidRPr="1D134C71">
              <w:rPr>
                <w:rFonts w:ascii="Arial" w:hAnsi="Arial" w:cs="Arial"/>
                <w:color w:val="FF0000"/>
              </w:rPr>
              <w:t xml:space="preserve">HR </w:t>
            </w:r>
            <w:r w:rsidRPr="1D134C71" w:rsidR="0BA7D230">
              <w:rPr>
                <w:rFonts w:ascii="Arial" w:hAnsi="Arial" w:cs="Arial"/>
                <w:color w:val="FF0000"/>
              </w:rPr>
              <w:t>Officer</w:t>
            </w:r>
          </w:p>
        </w:tc>
      </w:tr>
      <w:tr w:rsidRPr="00DF203F" w:rsidR="00BD2853" w:rsidTr="0CA0CFF9" w14:paraId="3BA9D20D"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50446987" w14:textId="77777777">
            <w:pPr>
              <w:pStyle w:val="Heading5"/>
              <w:rPr>
                <w:szCs w:val="24"/>
              </w:rPr>
            </w:pPr>
            <w:r w:rsidRPr="00DF203F">
              <w:rPr>
                <w:szCs w:val="24"/>
              </w:rPr>
              <w:t>Responsible for:</w:t>
            </w:r>
          </w:p>
        </w:tc>
        <w:tc>
          <w:tcPr>
            <w:tcW w:w="7185" w:type="dxa"/>
            <w:tcBorders>
              <w:top w:val="single" w:color="auto" w:sz="4" w:space="0"/>
              <w:left w:val="single" w:color="auto" w:sz="4" w:space="0"/>
              <w:bottom w:val="single" w:color="auto" w:sz="4" w:space="0"/>
              <w:right w:val="single" w:color="auto" w:sz="4" w:space="0"/>
            </w:tcBorders>
            <w:tcMar/>
          </w:tcPr>
          <w:p w:rsidRPr="00037333" w:rsidR="00BD2853" w:rsidP="1D134C71" w:rsidRDefault="7E40F377" w14:paraId="1F72F646" w14:textId="5A549DE0">
            <w:pPr>
              <w:rPr>
                <w:rFonts w:ascii="Arial" w:hAnsi="Arial" w:cs="Arial"/>
                <w:color w:val="FF0000"/>
              </w:rPr>
            </w:pPr>
            <w:r w:rsidRPr="1D134C71">
              <w:rPr>
                <w:rFonts w:ascii="Arial" w:hAnsi="Arial" w:cs="Arial"/>
                <w:color w:val="FF0000"/>
              </w:rPr>
              <w:t>N/A</w:t>
            </w:r>
          </w:p>
        </w:tc>
      </w:tr>
      <w:tr w:rsidRPr="00DF203F" w:rsidR="00BD2853" w:rsidTr="0CA0CFF9" w14:paraId="4DD53BB3"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79BC888D" w14:paraId="54595968" w14:textId="7BEBBDBE">
            <w:pPr>
              <w:pStyle w:val="Heading5"/>
            </w:pPr>
            <w:r>
              <w:t>Office Based/Hybrid Working</w:t>
            </w:r>
          </w:p>
        </w:tc>
        <w:tc>
          <w:tcPr>
            <w:tcW w:w="7185" w:type="dxa"/>
            <w:tcBorders>
              <w:top w:val="single" w:color="auto" w:sz="4" w:space="0"/>
              <w:left w:val="single" w:color="auto" w:sz="4" w:space="0"/>
              <w:bottom w:val="single" w:color="auto" w:sz="4" w:space="0"/>
              <w:right w:val="single" w:color="auto" w:sz="4" w:space="0"/>
            </w:tcBorders>
            <w:tcMar/>
          </w:tcPr>
          <w:p w:rsidR="00BD2853" w:rsidP="00222240" w:rsidRDefault="0246D649" w14:paraId="08CE6F91" w14:textId="643C7B24">
            <w:pPr>
              <w:pStyle w:val="Heading5"/>
            </w:pPr>
            <w:r>
              <w:t>Hybrid working. We expect that a minimum of 1 day per week will be office based at Highcliffe Court, YO30 6BP</w:t>
            </w:r>
          </w:p>
          <w:p w:rsidRPr="005A1555" w:rsidR="00BD2853" w:rsidP="00222240" w:rsidRDefault="00BD2853" w14:paraId="61CDCEAD" w14:textId="77777777"/>
        </w:tc>
      </w:tr>
      <w:tr w:rsidRPr="00DF203F" w:rsidR="00BD2853" w:rsidTr="0CA0CFF9" w14:paraId="5BB96F7D" w14:textId="77777777">
        <w:tc>
          <w:tcPr>
            <w:tcW w:w="2137" w:type="dxa"/>
            <w:tcBorders>
              <w:top w:val="single" w:color="auto" w:sz="4" w:space="0"/>
              <w:left w:val="single" w:color="auto" w:sz="4" w:space="0"/>
              <w:bottom w:val="single" w:color="auto" w:sz="4" w:space="0"/>
              <w:right w:val="single" w:color="auto" w:sz="4" w:space="0"/>
            </w:tcBorders>
            <w:tcMar/>
          </w:tcPr>
          <w:p w:rsidRPr="00CB74DA" w:rsidR="00BD2853" w:rsidP="00222240" w:rsidRDefault="00BD2853" w14:paraId="26D98671" w14:textId="77777777">
            <w:pPr>
              <w:rPr>
                <w:rFonts w:ascii="Arial" w:hAnsi="Arial" w:cs="Arial"/>
                <w:b/>
                <w:color w:val="1300C1" w:themeColor="text2"/>
                <w:szCs w:val="24"/>
              </w:rPr>
            </w:pPr>
            <w:r w:rsidRPr="00CB74DA">
              <w:rPr>
                <w:rFonts w:ascii="Arial" w:hAnsi="Arial" w:cs="Arial"/>
                <w:b/>
                <w:color w:val="1300C1" w:themeColor="text2"/>
                <w:szCs w:val="24"/>
              </w:rPr>
              <w:t>Aim of the post:</w:t>
            </w:r>
          </w:p>
          <w:p w:rsidRPr="00DF203F" w:rsidR="00BD2853" w:rsidP="00222240" w:rsidRDefault="00BD2853" w14:paraId="6BB9E253" w14:textId="77777777">
            <w:pPr>
              <w:pStyle w:val="Heading5"/>
              <w:rPr>
                <w:szCs w:val="24"/>
              </w:rPr>
            </w:pP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44DF10A6" w14:paraId="23DE523C" w14:textId="6B542C59">
            <w:pPr>
              <w:pStyle w:val="Heading5"/>
            </w:pPr>
            <w:r>
              <w:t>To provide a</w:t>
            </w:r>
            <w:r w:rsidR="7824CFF8">
              <w:t xml:space="preserve">n accurate, efficient and </w:t>
            </w:r>
            <w:r>
              <w:t>high standard of HR administration across the whole HR function of the organisation.</w:t>
            </w:r>
          </w:p>
        </w:tc>
      </w:tr>
      <w:tr w:rsidRPr="00DF203F" w:rsidR="00BD2853" w:rsidTr="0CA0CFF9" w14:paraId="01B53920"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6564B0B0" w14:textId="6EB73B9D">
            <w:pPr>
              <w:pStyle w:val="Heading5"/>
            </w:pPr>
            <w:r>
              <w:t>Main deliverables:</w:t>
            </w:r>
          </w:p>
          <w:p w:rsidRPr="00DF203F" w:rsidR="00BD2853" w:rsidP="1D134C71" w:rsidRDefault="315B24C5" w14:paraId="6D86C0A7" w14:textId="2CB1A162">
            <w:r>
              <w:t xml:space="preserve">1 - </w:t>
            </w:r>
            <w:r w:rsidR="34831E0F">
              <w:t xml:space="preserve">To provide </w:t>
            </w:r>
            <w:r w:rsidR="6773EB2E">
              <w:t>an accurate, efficient and high standard of HR administration across the whole HR function of the organisation.</w:t>
            </w:r>
          </w:p>
          <w:p w:rsidRPr="00DF203F" w:rsidR="00BD2853" w:rsidP="1D134C71" w:rsidRDefault="5836D5E1" w14:paraId="1CB00852" w14:textId="4D4A874C">
            <w:r>
              <w:t xml:space="preserve">2 - </w:t>
            </w:r>
            <w:r w:rsidR="789997CA">
              <w:t xml:space="preserve">Provide general HR support for </w:t>
            </w:r>
            <w:r w:rsidR="5C4BABDD">
              <w:t>staff at all levels within the organisation</w:t>
            </w:r>
          </w:p>
          <w:p w:rsidRPr="00DF203F" w:rsidR="00BD2853" w:rsidP="1D134C71" w:rsidRDefault="24CD4D12" w14:paraId="2C8BB7C4" w14:textId="5F1A2629">
            <w:r>
              <w:t xml:space="preserve">3 - </w:t>
            </w:r>
            <w:r w:rsidR="5C4BABDD">
              <w:t>To work within York Mind values</w:t>
            </w:r>
          </w:p>
        </w:tc>
      </w:tr>
      <w:tr w:rsidRPr="00DF203F" w:rsidR="00BD2853" w:rsidTr="0CA0CFF9" w14:paraId="043E8BEF"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10B026B5" w14:textId="77777777">
            <w:pPr>
              <w:pStyle w:val="Heading5"/>
              <w:rPr>
                <w:szCs w:val="24"/>
              </w:rPr>
            </w:pPr>
            <w:r w:rsidRPr="00DF203F">
              <w:rPr>
                <w:szCs w:val="24"/>
              </w:rPr>
              <w:t>Main duties:</w:t>
            </w:r>
          </w:p>
        </w:tc>
      </w:tr>
      <w:tr w:rsidRPr="00DF203F" w:rsidR="00BD2853" w:rsidTr="0CA0CFF9" w14:paraId="2C52933E" w14:textId="77777777">
        <w:tc>
          <w:tcPr>
            <w:tcW w:w="9322" w:type="dxa"/>
            <w:gridSpan w:val="2"/>
            <w:tcBorders>
              <w:top w:val="single" w:color="auto" w:sz="4" w:space="0"/>
              <w:left w:val="single" w:color="auto" w:sz="4" w:space="0"/>
              <w:bottom w:val="single" w:color="auto" w:sz="4" w:space="0"/>
              <w:right w:val="single" w:color="auto" w:sz="4" w:space="0"/>
            </w:tcBorders>
            <w:tcMar/>
          </w:tcPr>
          <w:p w:rsidR="00EF7946" w:rsidP="1D134C71" w:rsidRDefault="00EF7946" w14:paraId="52E56223" w14:textId="1AD383C3"/>
          <w:p w:rsidR="2B0831BD" w:rsidP="1D134C71" w:rsidRDefault="2B0831BD" w14:paraId="49EB144E" w14:textId="72FEA472">
            <w:pPr>
              <w:pStyle w:val="ListParagraph"/>
              <w:numPr>
                <w:ilvl w:val="0"/>
                <w:numId w:val="30"/>
              </w:numPr>
              <w:rPr>
                <w:b/>
                <w:bCs/>
                <w:color w:val="1300C1" w:themeColor="text2"/>
              </w:rPr>
            </w:pPr>
            <w:r w:rsidRPr="1D134C71">
              <w:rPr>
                <w:b/>
                <w:bCs/>
                <w:color w:val="1300C1" w:themeColor="text2"/>
              </w:rPr>
              <w:t>Provide an accurate, efficient and high standard of HR administration across the whole HR function of the organisation</w:t>
            </w:r>
          </w:p>
          <w:p w:rsidR="6A2F4ADC" w:rsidP="1D134C71" w:rsidRDefault="6A2F4ADC" w14:paraId="2790CC94" w14:textId="2B160FE2">
            <w:pPr>
              <w:pStyle w:val="ListParagraph"/>
              <w:numPr>
                <w:ilvl w:val="0"/>
                <w:numId w:val="2"/>
              </w:numPr>
              <w:rPr>
                <w:color w:val="auto"/>
              </w:rPr>
            </w:pPr>
            <w:r w:rsidRPr="3ABD9134" w:rsidR="6A2F4ADC">
              <w:rPr>
                <w:color w:val="auto"/>
              </w:rPr>
              <w:t>Recruitment</w:t>
            </w:r>
            <w:r w:rsidRPr="3ABD9134" w:rsidR="19CEE0A9">
              <w:rPr>
                <w:color w:val="auto"/>
              </w:rPr>
              <w:t xml:space="preserve"> and onboarding process</w:t>
            </w:r>
            <w:r w:rsidRPr="3ABD9134" w:rsidR="6D1CF502">
              <w:rPr>
                <w:color w:val="auto"/>
              </w:rPr>
              <w:t xml:space="preserve"> -</w:t>
            </w:r>
            <w:r w:rsidRPr="3ABD9134" w:rsidR="19CEE0A9">
              <w:rPr>
                <w:color w:val="auto"/>
              </w:rPr>
              <w:t xml:space="preserve"> to include advertising roles, responding to </w:t>
            </w:r>
            <w:r w:rsidRPr="3ABD9134" w:rsidR="19CEE0A9">
              <w:rPr>
                <w:color w:val="auto"/>
              </w:rPr>
              <w:t>applicants</w:t>
            </w:r>
            <w:r w:rsidRPr="3ABD9134" w:rsidR="19CEE0A9">
              <w:rPr>
                <w:color w:val="auto"/>
              </w:rPr>
              <w:t xml:space="preserve"> and collating applications, setting up interviews and booking rooms, inviting candidates to int</w:t>
            </w:r>
            <w:r w:rsidRPr="3ABD9134" w:rsidR="6C17FACB">
              <w:rPr>
                <w:color w:val="auto"/>
              </w:rPr>
              <w:t>erview, requesting references, undertaking DBS checks</w:t>
            </w:r>
            <w:r w:rsidRPr="3ABD9134" w:rsidR="50BE1D4F">
              <w:rPr>
                <w:color w:val="auto"/>
              </w:rPr>
              <w:t xml:space="preserve"> (for staff and volunteers)</w:t>
            </w:r>
            <w:r w:rsidRPr="3ABD9134" w:rsidR="6C17FACB">
              <w:rPr>
                <w:color w:val="auto"/>
              </w:rPr>
              <w:t xml:space="preserve">, preparing offer letters and contracts, </w:t>
            </w:r>
            <w:r w:rsidRPr="3ABD9134" w:rsidR="4A001135">
              <w:rPr>
                <w:color w:val="auto"/>
              </w:rPr>
              <w:t>ID photos</w:t>
            </w:r>
            <w:r w:rsidRPr="3ABD9134" w:rsidR="4C2D1E4C">
              <w:rPr>
                <w:color w:val="auto"/>
              </w:rPr>
              <w:t xml:space="preserve">, setting up new employees in </w:t>
            </w:r>
            <w:r w:rsidRPr="3ABD9134" w:rsidR="4C2D1E4C">
              <w:rPr>
                <w:color w:val="auto"/>
              </w:rPr>
              <w:t>Breathe</w:t>
            </w:r>
            <w:r w:rsidRPr="3ABD9134" w:rsidR="4C2D1E4C">
              <w:rPr>
                <w:color w:val="auto"/>
              </w:rPr>
              <w:t xml:space="preserve"> </w:t>
            </w:r>
            <w:r w:rsidRPr="3ABD9134" w:rsidR="4C2D1E4C">
              <w:rPr>
                <w:color w:val="auto"/>
              </w:rPr>
              <w:t>HR,</w:t>
            </w:r>
            <w:r w:rsidRPr="3ABD9134" w:rsidR="4A001135">
              <w:rPr>
                <w:color w:val="auto"/>
              </w:rPr>
              <w:t xml:space="preserve"> </w:t>
            </w:r>
            <w:r w:rsidRPr="3ABD9134" w:rsidR="6C17FACB">
              <w:rPr>
                <w:color w:val="auto"/>
              </w:rPr>
              <w:t xml:space="preserve"> </w:t>
            </w:r>
            <w:r w:rsidRPr="3ABD9134" w:rsidR="5D80F76D">
              <w:rPr>
                <w:color w:val="auto"/>
              </w:rPr>
              <w:t xml:space="preserve">preparing inductions, </w:t>
            </w:r>
            <w:r w:rsidRPr="3ABD9134" w:rsidR="6C17FACB">
              <w:rPr>
                <w:color w:val="auto"/>
              </w:rPr>
              <w:t>and</w:t>
            </w:r>
            <w:r w:rsidRPr="3ABD9134" w:rsidR="6C17FACB">
              <w:rPr>
                <w:color w:val="auto"/>
              </w:rPr>
              <w:t xml:space="preserve"> tracking probation reviews</w:t>
            </w:r>
          </w:p>
          <w:p w:rsidR="6C17FACB" w:rsidP="1D134C71" w:rsidRDefault="6C17FACB" w14:paraId="77103154" w14:textId="74F1C71B">
            <w:pPr>
              <w:pStyle w:val="ListParagraph"/>
              <w:numPr>
                <w:ilvl w:val="0"/>
                <w:numId w:val="2"/>
              </w:numPr>
              <w:rPr>
                <w:color w:val="auto"/>
              </w:rPr>
            </w:pPr>
            <w:r w:rsidRPr="1D134C71">
              <w:rPr>
                <w:color w:val="auto"/>
              </w:rPr>
              <w:t xml:space="preserve">Annual leave – calculate annual leave allowances for all staff and changes to allowances </w:t>
            </w:r>
            <w:r w:rsidRPr="1D134C71" w:rsidR="49872231">
              <w:rPr>
                <w:color w:val="auto"/>
              </w:rPr>
              <w:t>mid-year</w:t>
            </w:r>
          </w:p>
          <w:p w:rsidR="6C17FACB" w:rsidP="1D134C71" w:rsidRDefault="6C17FACB" w14:paraId="41D7014E" w14:textId="2A2F2B69">
            <w:pPr>
              <w:pStyle w:val="ListParagraph"/>
              <w:numPr>
                <w:ilvl w:val="0"/>
                <w:numId w:val="2"/>
              </w:numPr>
              <w:rPr>
                <w:color w:val="auto"/>
              </w:rPr>
            </w:pPr>
            <w:r w:rsidRPr="1D134C71">
              <w:rPr>
                <w:color w:val="auto"/>
              </w:rPr>
              <w:t>Contract administration – prepare contracts and variation to contract letters</w:t>
            </w:r>
          </w:p>
          <w:p w:rsidR="6C17FACB" w:rsidP="1D134C71" w:rsidRDefault="6C17FACB" w14:paraId="593E58E9" w14:textId="26FFBAB4">
            <w:pPr>
              <w:pStyle w:val="ListParagraph"/>
              <w:numPr>
                <w:ilvl w:val="0"/>
                <w:numId w:val="2"/>
              </w:numPr>
              <w:rPr>
                <w:color w:val="auto"/>
              </w:rPr>
            </w:pPr>
            <w:r w:rsidRPr="1D134C71">
              <w:rPr>
                <w:color w:val="auto"/>
              </w:rPr>
              <w:t>Payroll</w:t>
            </w:r>
            <w:r w:rsidRPr="1D134C71" w:rsidR="7E528FC4">
              <w:rPr>
                <w:color w:val="auto"/>
              </w:rPr>
              <w:t xml:space="preserve"> – </w:t>
            </w:r>
            <w:r w:rsidRPr="1D134C71">
              <w:rPr>
                <w:color w:val="auto"/>
              </w:rPr>
              <w:t>assist</w:t>
            </w:r>
            <w:r w:rsidRPr="1D134C71" w:rsidR="7E528FC4">
              <w:rPr>
                <w:color w:val="auto"/>
              </w:rPr>
              <w:t xml:space="preserve"> with payroll including sickness reporting, additional payments, new starters, and leavers</w:t>
            </w:r>
          </w:p>
          <w:p w:rsidR="6D635FAD" w:rsidP="1D134C71" w:rsidRDefault="6D635FAD" w14:paraId="178A552B" w14:textId="229BF078">
            <w:pPr>
              <w:pStyle w:val="ListParagraph"/>
              <w:numPr>
                <w:ilvl w:val="0"/>
                <w:numId w:val="2"/>
              </w:numPr>
              <w:rPr>
                <w:color w:val="auto"/>
              </w:rPr>
            </w:pPr>
            <w:r w:rsidRPr="3ABD9134" w:rsidR="6D635FAD">
              <w:rPr>
                <w:color w:val="auto"/>
              </w:rPr>
              <w:t xml:space="preserve">Employee records – </w:t>
            </w:r>
            <w:r w:rsidRPr="3ABD9134" w:rsidR="6D635FAD">
              <w:rPr>
                <w:color w:val="auto"/>
              </w:rPr>
              <w:t>maintain</w:t>
            </w:r>
            <w:r w:rsidRPr="3ABD9134" w:rsidR="6D635FAD">
              <w:rPr>
                <w:color w:val="auto"/>
              </w:rPr>
              <w:t xml:space="preserve"> </w:t>
            </w:r>
            <w:r w:rsidRPr="3ABD9134" w:rsidR="6D635FAD">
              <w:rPr>
                <w:color w:val="auto"/>
              </w:rPr>
              <w:t>accurate</w:t>
            </w:r>
            <w:r w:rsidRPr="3ABD9134" w:rsidR="6D635FAD">
              <w:rPr>
                <w:color w:val="auto"/>
              </w:rPr>
              <w:t xml:space="preserve"> and up to date employee records using </w:t>
            </w:r>
            <w:r w:rsidRPr="3ABD9134" w:rsidR="6D635FAD">
              <w:rPr>
                <w:color w:val="auto"/>
              </w:rPr>
              <w:t>Breathe</w:t>
            </w:r>
            <w:r w:rsidRPr="3ABD9134" w:rsidR="16E57862">
              <w:rPr>
                <w:color w:val="auto"/>
              </w:rPr>
              <w:t>HR</w:t>
            </w:r>
            <w:r w:rsidRPr="3ABD9134" w:rsidR="6D635FAD">
              <w:rPr>
                <w:color w:val="auto"/>
              </w:rPr>
              <w:t xml:space="preserve"> software</w:t>
            </w:r>
          </w:p>
          <w:p w:rsidR="52D2C893" w:rsidP="3ABD9134" w:rsidRDefault="52D2C893" w14:paraId="1F0D4BB3" w14:textId="773919E7">
            <w:pPr>
              <w:pStyle w:val="ListParagraph"/>
              <w:numPr>
                <w:ilvl w:val="0"/>
                <w:numId w:val="2"/>
              </w:numPr>
              <w:rPr>
                <w:color w:val="auto"/>
              </w:rPr>
            </w:pPr>
            <w:r w:rsidRPr="3ABD9134" w:rsidR="52D2C893">
              <w:rPr>
                <w:color w:val="auto"/>
              </w:rPr>
              <w:t>Assist</w:t>
            </w:r>
            <w:r w:rsidRPr="3ABD9134" w:rsidR="52D2C893">
              <w:rPr>
                <w:color w:val="auto"/>
              </w:rPr>
              <w:t xml:space="preserve"> with the administration of the 24 hour rota</w:t>
            </w:r>
          </w:p>
          <w:p w:rsidR="019C64CB" w:rsidP="1D134C71" w:rsidRDefault="019C64CB" w14:paraId="4B5F805C" w14:textId="663508EC">
            <w:pPr>
              <w:pStyle w:val="ListParagraph"/>
              <w:numPr>
                <w:ilvl w:val="0"/>
                <w:numId w:val="2"/>
              </w:numPr>
              <w:rPr>
                <w:color w:val="auto"/>
              </w:rPr>
            </w:pPr>
            <w:r w:rsidRPr="1D134C71">
              <w:rPr>
                <w:color w:val="auto"/>
              </w:rPr>
              <w:t>General admin tasks – creating template documents, filing (electronic) documents, scanning</w:t>
            </w:r>
            <w:r w:rsidRPr="1D134C71" w:rsidR="503261AF">
              <w:rPr>
                <w:color w:val="auto"/>
              </w:rPr>
              <w:t>, taking notes in meetings, diary management,</w:t>
            </w:r>
            <w:r w:rsidRPr="1D134C71" w:rsidR="2DFB2484">
              <w:rPr>
                <w:color w:val="auto"/>
              </w:rPr>
              <w:t xml:space="preserve"> etc.</w:t>
            </w:r>
          </w:p>
          <w:p w:rsidR="1D134C71" w:rsidP="1D134C71" w:rsidRDefault="1D134C71" w14:paraId="2194FC25" w14:textId="2F6B03AE">
            <w:pPr>
              <w:pStyle w:val="ListParagraph"/>
              <w:ind w:left="1080"/>
              <w:rPr>
                <w:b/>
                <w:bCs/>
                <w:color w:val="1300C1" w:themeColor="text2"/>
              </w:rPr>
            </w:pPr>
          </w:p>
          <w:p w:rsidR="2B0831BD" w:rsidP="1D134C71" w:rsidRDefault="2B0831BD" w14:paraId="6CB62756" w14:textId="1002ED0F">
            <w:pPr>
              <w:pStyle w:val="ListParagraph"/>
              <w:numPr>
                <w:ilvl w:val="0"/>
                <w:numId w:val="30"/>
              </w:numPr>
              <w:rPr>
                <w:b/>
                <w:bCs/>
                <w:color w:val="1300C1" w:themeColor="text2"/>
              </w:rPr>
            </w:pPr>
            <w:r w:rsidRPr="1D134C71">
              <w:rPr>
                <w:b/>
                <w:bCs/>
                <w:color w:val="1300C1" w:themeColor="text2"/>
              </w:rPr>
              <w:t>Provide general HR support for staff at all levels within the organisation</w:t>
            </w:r>
          </w:p>
          <w:p w:rsidR="5BA391B7" w:rsidP="1D134C71" w:rsidRDefault="5BA391B7" w14:paraId="0F24DB50" w14:textId="3BB6C7A6">
            <w:pPr>
              <w:pStyle w:val="ListParagraph"/>
              <w:numPr>
                <w:ilvl w:val="0"/>
                <w:numId w:val="1"/>
              </w:numPr>
              <w:rPr>
                <w:color w:val="auto"/>
              </w:rPr>
            </w:pPr>
            <w:r w:rsidRPr="3ABD9134" w:rsidR="5BA391B7">
              <w:rPr>
                <w:color w:val="auto"/>
              </w:rPr>
              <w:t xml:space="preserve">Act as the first point of contact for HR queries, </w:t>
            </w:r>
            <w:r w:rsidRPr="3ABD9134" w:rsidR="5BA391B7">
              <w:rPr>
                <w:color w:val="auto"/>
              </w:rPr>
              <w:t>m</w:t>
            </w:r>
            <w:r w:rsidRPr="3ABD9134" w:rsidR="45C3AB21">
              <w:rPr>
                <w:color w:val="auto"/>
              </w:rPr>
              <w:t>onitor</w:t>
            </w:r>
            <w:r w:rsidRPr="3ABD9134" w:rsidR="45C3AB21">
              <w:rPr>
                <w:color w:val="auto"/>
              </w:rPr>
              <w:t xml:space="preserve"> the shared HR inbox </w:t>
            </w:r>
            <w:r w:rsidRPr="3ABD9134" w:rsidR="1498FACA">
              <w:rPr>
                <w:color w:val="auto"/>
              </w:rPr>
              <w:t xml:space="preserve">and </w:t>
            </w:r>
            <w:r w:rsidRPr="3ABD9134" w:rsidR="32F3A756">
              <w:rPr>
                <w:color w:val="auto"/>
              </w:rPr>
              <w:t>V</w:t>
            </w:r>
            <w:r w:rsidRPr="3ABD9134" w:rsidR="1498FACA">
              <w:rPr>
                <w:color w:val="auto"/>
              </w:rPr>
              <w:t xml:space="preserve">acancies inbox </w:t>
            </w:r>
            <w:r w:rsidRPr="3ABD9134" w:rsidR="45C3AB21">
              <w:rPr>
                <w:color w:val="auto"/>
              </w:rPr>
              <w:t>and respond to enquiries</w:t>
            </w:r>
            <w:r w:rsidRPr="3ABD9134" w:rsidR="6991977E">
              <w:rPr>
                <w:color w:val="auto"/>
              </w:rPr>
              <w:t>,</w:t>
            </w:r>
            <w:r w:rsidRPr="3ABD9134" w:rsidR="45C3AB21">
              <w:rPr>
                <w:color w:val="auto"/>
              </w:rPr>
              <w:t xml:space="preserve"> sharing and escalating appropriately</w:t>
            </w:r>
          </w:p>
          <w:p w:rsidR="63530AC1" w:rsidP="1D134C71" w:rsidRDefault="63530AC1" w14:paraId="5DE3A9C0" w14:textId="29489259">
            <w:pPr>
              <w:pStyle w:val="ListParagraph"/>
              <w:numPr>
                <w:ilvl w:val="0"/>
                <w:numId w:val="1"/>
              </w:numPr>
              <w:rPr>
                <w:color w:val="auto"/>
              </w:rPr>
            </w:pPr>
            <w:r w:rsidRPr="1D134C71">
              <w:rPr>
                <w:color w:val="auto"/>
              </w:rPr>
              <w:t>Respond to queries from staff and managers consistently and in accordance with York Mind policies and procedures</w:t>
            </w:r>
          </w:p>
          <w:p w:rsidR="2253DC8C" w:rsidP="1D134C71" w:rsidRDefault="2253DC8C" w14:paraId="509B16BF" w14:textId="4260644F">
            <w:pPr>
              <w:pStyle w:val="ListParagraph"/>
              <w:numPr>
                <w:ilvl w:val="0"/>
                <w:numId w:val="1"/>
              </w:numPr>
              <w:rPr>
                <w:color w:val="auto"/>
              </w:rPr>
            </w:pPr>
            <w:r w:rsidRPr="1D134C71">
              <w:rPr>
                <w:color w:val="auto"/>
              </w:rPr>
              <w:t>Assist with process improvement and policy development</w:t>
            </w:r>
          </w:p>
          <w:p w:rsidR="2253DC8C" w:rsidP="1D134C71" w:rsidRDefault="2253DC8C" w14:paraId="48E7EC0B" w14:textId="72C8EA4F">
            <w:pPr>
              <w:pStyle w:val="ListParagraph"/>
              <w:numPr>
                <w:ilvl w:val="0"/>
                <w:numId w:val="1"/>
              </w:numPr>
              <w:rPr>
                <w:color w:val="auto"/>
              </w:rPr>
            </w:pPr>
            <w:r w:rsidRPr="1D134C71">
              <w:rPr>
                <w:color w:val="auto"/>
              </w:rPr>
              <w:t>Assist the work of the People Team</w:t>
            </w:r>
          </w:p>
          <w:p w:rsidR="1D134C71" w:rsidP="1D134C71" w:rsidRDefault="1D134C71" w14:paraId="041277C2" w14:textId="7414BB1D">
            <w:pPr>
              <w:pStyle w:val="ListParagraph"/>
              <w:ind w:left="1080"/>
              <w:rPr>
                <w:b/>
                <w:bCs/>
                <w:color w:val="1300C1" w:themeColor="text2"/>
              </w:rPr>
            </w:pPr>
          </w:p>
          <w:p w:rsidRPr="00C9454F" w:rsidR="00EF7946" w:rsidP="00EF7946" w:rsidRDefault="00EF7946" w14:paraId="0453198D" w14:textId="77777777">
            <w:pPr>
              <w:pStyle w:val="ListParagraph"/>
              <w:numPr>
                <w:ilvl w:val="0"/>
                <w:numId w:val="30"/>
              </w:numPr>
              <w:rPr>
                <w:b/>
                <w:bCs/>
                <w:color w:val="1300C1" w:themeColor="text2"/>
              </w:rPr>
            </w:pPr>
            <w:r>
              <w:rPr>
                <w:b/>
                <w:bCs/>
                <w:color w:val="1300C1" w:themeColor="text2"/>
              </w:rPr>
              <w:t>Work within York Mind values</w:t>
            </w:r>
          </w:p>
          <w:p w:rsidR="00EF7946" w:rsidP="00EF7946" w:rsidRDefault="00EF7946" w14:paraId="7F19CD26" w14:textId="77777777">
            <w:pPr>
              <w:pStyle w:val="ListParagraph"/>
              <w:numPr>
                <w:ilvl w:val="0"/>
                <w:numId w:val="31"/>
              </w:numPr>
            </w:pPr>
            <w:r>
              <w:t xml:space="preserve">Ensure a commitment to quality, working within York Mind’s policies and procedures </w:t>
            </w:r>
          </w:p>
          <w:p w:rsidR="00EF7946" w:rsidP="00EF7946" w:rsidRDefault="00EF7946" w14:paraId="7B20EB77" w14:textId="77777777">
            <w:pPr>
              <w:pStyle w:val="ListParagraph"/>
              <w:numPr>
                <w:ilvl w:val="0"/>
                <w:numId w:val="31"/>
              </w:numPr>
            </w:pPr>
            <w:r>
              <w:t>Actively engaging within supervision</w:t>
            </w:r>
          </w:p>
          <w:p w:rsidR="00EF7946" w:rsidP="00EF7946" w:rsidRDefault="00EF7946" w14:paraId="6DAE642A" w14:textId="77777777">
            <w:pPr>
              <w:pStyle w:val="ListParagraph"/>
              <w:numPr>
                <w:ilvl w:val="0"/>
                <w:numId w:val="31"/>
              </w:numPr>
            </w:pPr>
            <w:r>
              <w:t>Contribute to the wider development of York Mind</w:t>
            </w:r>
          </w:p>
          <w:p w:rsidR="00EF7946" w:rsidP="00EF7946" w:rsidRDefault="00EF7946" w14:paraId="07C01614" w14:textId="77777777">
            <w:pPr>
              <w:pStyle w:val="ListParagraph"/>
              <w:numPr>
                <w:ilvl w:val="0"/>
                <w:numId w:val="31"/>
              </w:numPr>
            </w:pPr>
            <w:r>
              <w:t>Be a champion for mental health</w:t>
            </w:r>
          </w:p>
          <w:p w:rsidR="00EF7946" w:rsidP="00EF7946" w:rsidRDefault="00EF7946" w14:paraId="6B8E6271" w14:textId="77777777">
            <w:pPr>
              <w:pStyle w:val="ListParagraph"/>
              <w:numPr>
                <w:ilvl w:val="0"/>
                <w:numId w:val="31"/>
              </w:numPr>
            </w:pPr>
            <w:r>
              <w:t>Working collaboratively across other York Mind services to help achieve the strategic vision of the organisation</w:t>
            </w:r>
          </w:p>
          <w:p w:rsidR="00AB13ED" w:rsidP="00AB13ED" w:rsidRDefault="00AB13ED" w14:paraId="07547A01" w14:textId="77777777">
            <w:pPr>
              <w:pStyle w:val="ListParagraph"/>
              <w:ind w:left="1080"/>
            </w:pPr>
          </w:p>
          <w:p w:rsidR="00027B43" w:rsidP="00027B43" w:rsidRDefault="00027B43" w14:paraId="45C1B23C" w14:textId="77777777">
            <w:pPr>
              <w:pStyle w:val="BodyText"/>
            </w:pPr>
            <w:r>
              <w:t>The post holder will carry out any other duties, which are within the scope, spirit and purpose of the job as requested by the line manager.</w:t>
            </w:r>
          </w:p>
          <w:p w:rsidR="00027B43" w:rsidP="00027B43" w:rsidRDefault="00027B43" w14:paraId="5043CB0F" w14:textId="77777777">
            <w:pPr>
              <w:pStyle w:val="BodyText"/>
            </w:pPr>
          </w:p>
          <w:p w:rsidR="00027B43" w:rsidP="00027B43" w:rsidRDefault="00027B43" w14:paraId="623C61EC" w14:textId="77777777">
            <w:pPr>
              <w:pStyle w:val="BodyText"/>
            </w:pPr>
            <w:r>
              <w:t xml:space="preserve">If duties and responsibilities change, the job description will be reviewed and amended in consultation with the post holder. </w:t>
            </w:r>
          </w:p>
          <w:p w:rsidRPr="00F441F4" w:rsidR="00027B43" w:rsidP="00027B43" w:rsidRDefault="00027B43" w14:paraId="07459315" w14:textId="77777777"/>
        </w:tc>
      </w:tr>
      <w:tr w:rsidRPr="00DF203F" w:rsidR="00BD2853" w:rsidTr="0CA0CFF9" w14:paraId="7A770035"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43847E8D" w14:textId="77777777">
            <w:pPr>
              <w:pStyle w:val="BodyText"/>
              <w:spacing w:after="240"/>
              <w:rPr>
                <w:rFonts w:cs="Arial"/>
                <w:b/>
                <w:szCs w:val="24"/>
              </w:rPr>
            </w:pPr>
            <w:r w:rsidRPr="00CB74DA">
              <w:rPr>
                <w:rFonts w:cs="Arial"/>
                <w:b/>
                <w:color w:val="1300C1" w:themeColor="text2"/>
                <w:szCs w:val="24"/>
              </w:rPr>
              <w:t>Essential qualifications:</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6537F28F" w14:textId="77777777">
            <w:pPr>
              <w:pStyle w:val="Heading5"/>
              <w:rPr>
                <w:szCs w:val="24"/>
              </w:rPr>
            </w:pPr>
          </w:p>
        </w:tc>
      </w:tr>
    </w:tbl>
    <w:p w:rsidRPr="00DF203F" w:rsidR="00BD2853" w:rsidP="00BD2853" w:rsidRDefault="00BD2853" w14:paraId="6DFB9E20" w14:textId="77777777">
      <w:pPr>
        <w:pStyle w:val="Heading5"/>
        <w:rPr>
          <w:szCs w:val="24"/>
        </w:rPr>
      </w:pPr>
    </w:p>
    <w:p w:rsidR="00222240" w:rsidP="00222240" w:rsidRDefault="00222240" w14:paraId="70DF9E56" w14:textId="77777777">
      <w:pPr>
        <w:pStyle w:val="BodyText"/>
      </w:pPr>
    </w:p>
    <w:p w:rsidR="00BD2853" w:rsidP="00222240" w:rsidRDefault="00BD2853" w14:paraId="44E871BC" w14:textId="77777777">
      <w:pPr>
        <w:pStyle w:val="BodyText"/>
      </w:pPr>
    </w:p>
    <w:p w:rsidR="00BD2853" w:rsidRDefault="00BD2853" w14:paraId="144A5D23" w14:textId="77777777">
      <w:pPr>
        <w:spacing w:after="0" w:line="240" w:lineRule="auto"/>
        <w:rPr>
          <w:b/>
          <w:bCs/>
          <w:color w:val="1300C1" w:themeColor="text2"/>
          <w:sz w:val="42"/>
          <w:szCs w:val="28"/>
        </w:rPr>
      </w:pPr>
      <w:r>
        <w:br w:type="page"/>
      </w:r>
    </w:p>
    <w:p w:rsidR="004E70FB" w:rsidP="00661FDC" w:rsidRDefault="007162ED" w14:paraId="51C8672E" w14:textId="77777777">
      <w:pPr>
        <w:pStyle w:val="Heading2"/>
      </w:pPr>
      <w:r w:rsidRPr="004775CB">
        <w:rPr>
          <w:noProof/>
          <w:lang w:eastAsia="en-GB"/>
        </w:rPr>
        <w:drawing>
          <wp:anchor distT="0" distB="0" distL="114300" distR="114300" simplePos="0" relativeHeight="251658243" behindDoc="0" locked="0" layoutInCell="1" allowOverlap="1" wp14:anchorId="67F5B473" wp14:editId="41A0038A">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rsidR="003739ED" w:rsidP="003739ED" w:rsidRDefault="003739ED" w14:paraId="738610EB" w14:textId="77777777">
      <w:pPr>
        <w:pStyle w:val="IntroductionTextB"/>
      </w:pPr>
    </w:p>
    <w:p w:rsidRPr="00441194" w:rsidR="004E70FB" w:rsidP="003739ED" w:rsidRDefault="003739ED" w14:paraId="09774467" w14:textId="77777777">
      <w:pPr>
        <w:pStyle w:val="IntroductionTextB"/>
        <w:rPr>
          <w:b w:val="0"/>
        </w:rPr>
      </w:pPr>
      <w:r w:rsidRPr="00441194">
        <w:rPr>
          <w:b w:val="0"/>
        </w:rPr>
        <w:t>Don’t just tell us how you meet the specification – show us! Feel free to tell us about projects you’ve worked on, awards you’ve won, training you’ve undertaken , developments you contributed to. Feel free to add photo’s and videos</w:t>
      </w:r>
    </w:p>
    <w:tbl>
      <w:tblPr>
        <w:tblStyle w:val="TableGrid"/>
        <w:tblW w:w="9011" w:type="dxa"/>
        <w:tblLook w:val="04A0" w:firstRow="1" w:lastRow="0" w:firstColumn="1" w:lastColumn="0" w:noHBand="0" w:noVBand="1"/>
      </w:tblPr>
      <w:tblGrid>
        <w:gridCol w:w="6799"/>
        <w:gridCol w:w="2212"/>
      </w:tblGrid>
      <w:tr w:rsidRPr="001930E6" w:rsidR="00CE45D7" w:rsidTr="3ABD9134" w14:paraId="7E56701B" w14:textId="77777777">
        <w:tc>
          <w:tcPr>
            <w:tcW w:w="6799" w:type="dxa"/>
            <w:shd w:val="clear" w:color="auto" w:fill="1CEF9F" w:themeFill="accent3" w:themeFillShade="BF"/>
            <w:tcMar/>
          </w:tcPr>
          <w:p w:rsidRPr="001930E6" w:rsidR="00CE45D7" w:rsidP="00F66DA9" w:rsidRDefault="00CE45D7" w14:paraId="19923D28" w14:textId="77777777">
            <w:pPr>
              <w:rPr>
                <w:b/>
                <w:color w:val="FFFFFF" w:themeColor="background1"/>
              </w:rPr>
            </w:pPr>
            <w:r w:rsidRPr="001930E6">
              <w:rPr>
                <w:b/>
                <w:color w:val="FFFFFF" w:themeColor="background1"/>
              </w:rPr>
              <w:t xml:space="preserve">Knowledge </w:t>
            </w:r>
            <w:r>
              <w:rPr>
                <w:b/>
                <w:color w:val="FFFFFF" w:themeColor="background1"/>
              </w:rPr>
              <w:t xml:space="preserve">, </w:t>
            </w:r>
            <w:r w:rsidRPr="001930E6">
              <w:rPr>
                <w:b/>
                <w:color w:val="FFFFFF" w:themeColor="background1"/>
              </w:rPr>
              <w:t xml:space="preserve">Skills </w:t>
            </w:r>
            <w:r>
              <w:rPr>
                <w:b/>
                <w:color w:val="FFFFFF" w:themeColor="background1"/>
              </w:rPr>
              <w:t>and Experience</w:t>
            </w:r>
          </w:p>
        </w:tc>
        <w:tc>
          <w:tcPr>
            <w:tcW w:w="2212" w:type="dxa"/>
            <w:shd w:val="clear" w:color="auto" w:fill="1CEF9F" w:themeFill="accent3" w:themeFillShade="BF"/>
            <w:tcMar/>
          </w:tcPr>
          <w:p w:rsidRPr="001930E6" w:rsidR="00CE45D7" w:rsidP="00F66DA9" w:rsidRDefault="001D4591" w14:paraId="380D56D6" w14:textId="77777777">
            <w:pPr>
              <w:rPr>
                <w:b/>
                <w:color w:val="FFFFFF" w:themeColor="background1"/>
              </w:rPr>
            </w:pPr>
            <w:r>
              <w:rPr>
                <w:b/>
                <w:color w:val="FFFFFF" w:themeColor="background1"/>
              </w:rPr>
              <w:t xml:space="preserve">Where this will be evidenced Application (A), Interview (I), Exercise (E) </w:t>
            </w:r>
          </w:p>
        </w:tc>
      </w:tr>
      <w:tr w:rsidR="00CE45D7" w:rsidTr="3ABD9134" w14:paraId="0BC18E59" w14:textId="77777777">
        <w:tc>
          <w:tcPr>
            <w:tcW w:w="6799" w:type="dxa"/>
            <w:tcMar/>
          </w:tcPr>
          <w:p w:rsidR="00CE45D7" w:rsidP="005D4D0D" w:rsidRDefault="37F810BF" w14:paraId="6E24F39E" w14:textId="246EAD09">
            <w:r w:rsidR="0DA836FC">
              <w:rPr/>
              <w:t>Minimum of 2 years' experience working in an administrative role</w:t>
            </w:r>
            <w:r w:rsidR="1851B0DD">
              <w:rPr/>
              <w:t>, with strong organisational and time management/prioritising skills</w:t>
            </w:r>
            <w:r w:rsidR="55309522">
              <w:rPr/>
              <w:t xml:space="preserve"> and experience or interest in HR</w:t>
            </w:r>
            <w:r w:rsidR="6DEC4A7C">
              <w:rPr/>
              <w:t>.</w:t>
            </w:r>
          </w:p>
        </w:tc>
        <w:tc>
          <w:tcPr>
            <w:tcW w:w="2212" w:type="dxa"/>
            <w:tcMar/>
          </w:tcPr>
          <w:p w:rsidR="00CE45D7" w:rsidP="005D4D0D" w:rsidRDefault="00CE45D7" w14:paraId="637805D2" w14:textId="77777777"/>
        </w:tc>
      </w:tr>
      <w:tr w:rsidR="00CE45D7" w:rsidTr="3ABD9134" w14:paraId="3EDAEA16" w14:textId="77777777">
        <w:tc>
          <w:tcPr>
            <w:tcW w:w="6799" w:type="dxa"/>
            <w:tcMar/>
          </w:tcPr>
          <w:p w:rsidR="00CE45D7" w:rsidP="00441194" w:rsidRDefault="53D159DF" w14:paraId="7B2E4556" w14:textId="3A83CA7C">
            <w:r>
              <w:t xml:space="preserve">Demonstrable </w:t>
            </w:r>
            <w:r w:rsidR="476DD297">
              <w:t>e</w:t>
            </w:r>
            <w:r>
              <w:t>xperience of working with confidential and sensitive information and knowledge of data protection.</w:t>
            </w:r>
          </w:p>
        </w:tc>
        <w:tc>
          <w:tcPr>
            <w:tcW w:w="2212" w:type="dxa"/>
            <w:tcMar/>
          </w:tcPr>
          <w:p w:rsidR="00CE45D7" w:rsidP="00441194" w:rsidRDefault="00CE45D7" w14:paraId="463F29E8" w14:textId="77777777"/>
        </w:tc>
      </w:tr>
      <w:tr w:rsidR="00CE45D7" w:rsidTr="3ABD9134" w14:paraId="3C236B81" w14:textId="77777777">
        <w:tc>
          <w:tcPr>
            <w:tcW w:w="6799" w:type="dxa"/>
            <w:tcMar/>
          </w:tcPr>
          <w:p w:rsidR="00CE45D7" w:rsidP="005D4D0D" w:rsidRDefault="7B06714F" w14:paraId="31B8B5CC" w14:textId="7EED9BF6">
            <w:r>
              <w:t>Excellent communication skills with a friendly and approachable manner</w:t>
            </w:r>
            <w:r w:rsidR="5D2AFF97">
              <w:t>,</w:t>
            </w:r>
            <w:r>
              <w:t xml:space="preserve"> and the ability to build effective working relationships </w:t>
            </w:r>
            <w:r w:rsidR="030BD725">
              <w:t>with colleagues at all levels in the organisation and externally</w:t>
            </w:r>
            <w:r w:rsidR="0D449A82">
              <w:t xml:space="preserve"> (eg job applicants, </w:t>
            </w:r>
            <w:r w:rsidR="3B483CB8">
              <w:t>prospective</w:t>
            </w:r>
            <w:r w:rsidR="0D449A82">
              <w:t xml:space="preserve"> volunteers)</w:t>
            </w:r>
            <w:r w:rsidR="030BD725">
              <w:t>.</w:t>
            </w:r>
          </w:p>
        </w:tc>
        <w:tc>
          <w:tcPr>
            <w:tcW w:w="2212" w:type="dxa"/>
            <w:tcMar/>
          </w:tcPr>
          <w:p w:rsidR="00CE45D7" w:rsidP="005D4D0D" w:rsidRDefault="00CE45D7" w14:paraId="3B7B4B86" w14:textId="77777777"/>
        </w:tc>
      </w:tr>
      <w:tr w:rsidR="1D134C71" w:rsidTr="3ABD9134" w14:paraId="085CDDC1" w14:textId="77777777">
        <w:trPr>
          <w:trHeight w:val="300"/>
        </w:trPr>
        <w:tc>
          <w:tcPr>
            <w:tcW w:w="6799" w:type="dxa"/>
            <w:tcMar/>
          </w:tcPr>
          <w:p w:rsidR="6C3EE5D8" w:rsidP="1D134C71" w:rsidRDefault="6C3EE5D8" w14:paraId="7E994BB0" w14:textId="2F575089">
            <w:r>
              <w:t>Experience of working with i</w:t>
            </w:r>
            <w:r w:rsidR="63DA0938">
              <w:t>ntegrity and approachability, with the ability to recognise when something may need to be shared or escalated.</w:t>
            </w:r>
          </w:p>
        </w:tc>
        <w:tc>
          <w:tcPr>
            <w:tcW w:w="2212" w:type="dxa"/>
            <w:tcMar/>
          </w:tcPr>
          <w:p w:rsidR="1D134C71" w:rsidP="1D134C71" w:rsidRDefault="1D134C71" w14:paraId="76F4ED01" w14:textId="7C3251BC"/>
        </w:tc>
      </w:tr>
      <w:tr w:rsidR="00CE45D7" w:rsidTr="3ABD9134" w14:paraId="14AD9A97" w14:textId="77777777">
        <w:tc>
          <w:tcPr>
            <w:tcW w:w="6799" w:type="dxa"/>
            <w:tcMar/>
          </w:tcPr>
          <w:p w:rsidR="00CE45D7" w:rsidP="1D134C71" w:rsidRDefault="5D251D01" w14:paraId="7FEE53C1" w14:textId="2BF9E7D8">
            <w:r>
              <w:t>Experience of working with c</w:t>
            </w:r>
            <w:r w:rsidR="0EC070B3">
              <w:t xml:space="preserve">lose attention to detail with a methodical </w:t>
            </w:r>
            <w:r w:rsidR="1F874E56">
              <w:t xml:space="preserve">‘double check’ </w:t>
            </w:r>
            <w:r w:rsidR="0EC070B3">
              <w:t>approach</w:t>
            </w:r>
            <w:r w:rsidR="60FEB542">
              <w:t>,</w:t>
            </w:r>
            <w:r w:rsidR="0EC070B3">
              <w:t xml:space="preserve"> to ensure accuracy and consistency</w:t>
            </w:r>
            <w:r w:rsidR="6CD7F9B5">
              <w:t>.</w:t>
            </w:r>
          </w:p>
        </w:tc>
        <w:tc>
          <w:tcPr>
            <w:tcW w:w="2212" w:type="dxa"/>
            <w:tcMar/>
          </w:tcPr>
          <w:p w:rsidR="00CE45D7" w:rsidP="00441194" w:rsidRDefault="00CE45D7" w14:paraId="3A0FF5F2" w14:textId="77777777"/>
        </w:tc>
      </w:tr>
      <w:tr w:rsidR="1D134C71" w:rsidTr="3ABD9134" w14:paraId="6A524152" w14:textId="77777777">
        <w:trPr>
          <w:trHeight w:val="300"/>
        </w:trPr>
        <w:tc>
          <w:tcPr>
            <w:tcW w:w="6799" w:type="dxa"/>
            <w:tcMar/>
          </w:tcPr>
          <w:p w:rsidR="6CD7F9B5" w:rsidP="1D134C71" w:rsidRDefault="6CD7F9B5" w14:paraId="7BE40B35" w14:textId="01FDE383">
            <w:r>
              <w:t>Good numeracy (mental maths) skills.</w:t>
            </w:r>
          </w:p>
        </w:tc>
        <w:tc>
          <w:tcPr>
            <w:tcW w:w="2212" w:type="dxa"/>
            <w:tcMar/>
          </w:tcPr>
          <w:p w:rsidR="1D134C71" w:rsidP="1D134C71" w:rsidRDefault="1D134C71" w14:paraId="32D3F6CF" w14:textId="39044AA2"/>
        </w:tc>
      </w:tr>
      <w:tr w:rsidR="1D134C71" w:rsidTr="3ABD9134" w14:paraId="4A179218" w14:textId="77777777">
        <w:trPr>
          <w:trHeight w:val="300"/>
        </w:trPr>
        <w:tc>
          <w:tcPr>
            <w:tcW w:w="6799" w:type="dxa"/>
            <w:tcMar/>
          </w:tcPr>
          <w:p w:rsidR="6CD7F9B5" w:rsidP="1D134C71" w:rsidRDefault="6CD7F9B5" w14:paraId="79662D03" w14:textId="46A80905">
            <w:r>
              <w:t>Experience of advising staff in accordance with policies and procedures</w:t>
            </w:r>
          </w:p>
        </w:tc>
        <w:tc>
          <w:tcPr>
            <w:tcW w:w="2212" w:type="dxa"/>
            <w:tcMar/>
          </w:tcPr>
          <w:p w:rsidR="1D134C71" w:rsidP="1D134C71" w:rsidRDefault="1D134C71" w14:paraId="24E6EE06" w14:textId="427F208F"/>
        </w:tc>
      </w:tr>
      <w:tr w:rsidR="1D134C71" w:rsidTr="3ABD9134" w14:paraId="2F0D7069" w14:textId="77777777">
        <w:trPr>
          <w:trHeight w:val="300"/>
        </w:trPr>
        <w:tc>
          <w:tcPr>
            <w:tcW w:w="6799" w:type="dxa"/>
            <w:tcMar/>
          </w:tcPr>
          <w:p w:rsidR="26D8A2C2" w:rsidP="1D134C71" w:rsidRDefault="26D8A2C2" w14:paraId="1829D4F9" w14:textId="746E75F5">
            <w:r>
              <w:t xml:space="preserve">Experience of </w:t>
            </w:r>
            <w:r w:rsidR="6CD7F9B5">
              <w:t>work</w:t>
            </w:r>
            <w:r w:rsidR="3568815F">
              <w:t>ing</w:t>
            </w:r>
            <w:r w:rsidR="6CD7F9B5">
              <w:t xml:space="preserve"> both collaboratively </w:t>
            </w:r>
            <w:r w:rsidR="034FDD8D">
              <w:t xml:space="preserve">within a team, </w:t>
            </w:r>
            <w:r w:rsidR="6CD7F9B5">
              <w:t xml:space="preserve">and </w:t>
            </w:r>
            <w:r w:rsidR="26CFD757">
              <w:t xml:space="preserve">on </w:t>
            </w:r>
            <w:r w:rsidR="2FAF5B55">
              <w:t xml:space="preserve">your </w:t>
            </w:r>
            <w:r w:rsidR="26CFD757">
              <w:t>own using</w:t>
            </w:r>
            <w:r w:rsidR="6CD7F9B5">
              <w:t xml:space="preserve"> initiative, proactively looking to improve processes, with </w:t>
            </w:r>
            <w:r w:rsidR="1F8C5915">
              <w:t xml:space="preserve">the </w:t>
            </w:r>
            <w:r w:rsidR="6CD7F9B5">
              <w:t>flexibility to accommodate changing needs.</w:t>
            </w:r>
          </w:p>
        </w:tc>
        <w:tc>
          <w:tcPr>
            <w:tcW w:w="2212" w:type="dxa"/>
            <w:tcMar/>
          </w:tcPr>
          <w:p w:rsidR="1D134C71" w:rsidP="1D134C71" w:rsidRDefault="1D134C71" w14:paraId="0ACE0138" w14:textId="38B24549"/>
        </w:tc>
      </w:tr>
      <w:tr w:rsidR="1D134C71" w:rsidTr="3ABD9134" w14:paraId="4E9D8EE5" w14:textId="77777777">
        <w:trPr>
          <w:trHeight w:val="300"/>
        </w:trPr>
        <w:tc>
          <w:tcPr>
            <w:tcW w:w="6799" w:type="dxa"/>
            <w:tcMar/>
          </w:tcPr>
          <w:p w:rsidR="1D134C71" w:rsidP="1D134C71" w:rsidRDefault="1D134C71" w14:paraId="58025176" w14:textId="452C25A7"/>
        </w:tc>
        <w:tc>
          <w:tcPr>
            <w:tcW w:w="2212" w:type="dxa"/>
            <w:tcMar/>
          </w:tcPr>
          <w:p w:rsidR="1D134C71" w:rsidP="1D134C71" w:rsidRDefault="1D134C71" w14:paraId="4F858F15" w14:textId="72327D7A"/>
        </w:tc>
      </w:tr>
      <w:tr w:rsidR="00CE45D7" w:rsidTr="3ABD9134" w14:paraId="49E6079C" w14:textId="77777777">
        <w:tc>
          <w:tcPr>
            <w:tcW w:w="6799" w:type="dxa"/>
            <w:shd w:val="clear" w:color="auto" w:fill="1CEF9F" w:themeFill="accent3" w:themeFillShade="BF"/>
            <w:tcMar/>
          </w:tcPr>
          <w:p w:rsidRPr="007162ED" w:rsidR="00CE45D7" w:rsidP="1D134C71" w:rsidRDefault="6A79CFFA" w14:paraId="779F0FB6" w14:textId="1D7692B5">
            <w:pPr>
              <w:rPr>
                <w:b/>
                <w:bCs/>
                <w:color w:val="FFFFFF" w:themeColor="background1"/>
              </w:rPr>
            </w:pPr>
            <w:r w:rsidRPr="1D134C71">
              <w:rPr>
                <w:b/>
                <w:bCs/>
                <w:color w:val="FFFFFF" w:themeColor="background1"/>
              </w:rPr>
              <w:t xml:space="preserve">Practical Skills </w:t>
            </w:r>
          </w:p>
        </w:tc>
        <w:tc>
          <w:tcPr>
            <w:tcW w:w="2212" w:type="dxa"/>
            <w:shd w:val="clear" w:color="auto" w:fill="1CEF9F" w:themeFill="accent3" w:themeFillShade="BF"/>
            <w:tcMar/>
          </w:tcPr>
          <w:p w:rsidR="00CE45D7" w:rsidP="00441194" w:rsidRDefault="00CE45D7" w14:paraId="5630AD66" w14:textId="77777777">
            <w:pPr>
              <w:rPr>
                <w:b/>
                <w:color w:val="FFFFFF" w:themeColor="background1"/>
              </w:rPr>
            </w:pPr>
          </w:p>
        </w:tc>
      </w:tr>
      <w:tr w:rsidR="00CE45D7" w:rsidTr="3ABD9134" w14:paraId="6CCB08E3" w14:textId="77777777">
        <w:tc>
          <w:tcPr>
            <w:tcW w:w="6799" w:type="dxa"/>
            <w:shd w:val="clear" w:color="auto" w:fill="auto"/>
            <w:tcMar/>
          </w:tcPr>
          <w:p w:rsidRPr="00CA45BF" w:rsidR="00CE45D7" w:rsidP="00B80D7B" w:rsidRDefault="00CE45D7" w14:paraId="0EA90058" w14:textId="77777777">
            <w:pPr>
              <w:rPr>
                <w:color w:val="FFFFFF" w:themeColor="background1"/>
              </w:rPr>
            </w:pPr>
            <w:r w:rsidRPr="00CA45BF">
              <w:rPr>
                <w:color w:val="auto"/>
              </w:rPr>
              <w:t>Experienced in using software packages to an intermediate l</w:t>
            </w:r>
            <w:r w:rsidR="006B2F8A">
              <w:rPr>
                <w:color w:val="auto"/>
              </w:rPr>
              <w:t>evel: MS O</w:t>
            </w:r>
            <w:r w:rsidR="00B80D7B">
              <w:rPr>
                <w:color w:val="auto"/>
              </w:rPr>
              <w:t>utlook, Word, Excel</w:t>
            </w:r>
            <w:r w:rsidRPr="00CA45BF">
              <w:rPr>
                <w:color w:val="auto"/>
              </w:rPr>
              <w:t>, PowerPoint</w:t>
            </w:r>
          </w:p>
        </w:tc>
        <w:tc>
          <w:tcPr>
            <w:tcW w:w="2212" w:type="dxa"/>
            <w:tcMar/>
          </w:tcPr>
          <w:p w:rsidRPr="00CA45BF" w:rsidR="00CE45D7" w:rsidP="004E70FB" w:rsidRDefault="4BA3C881" w14:paraId="5316D17B" w14:textId="79BF13B4">
            <w:pPr>
              <w:rPr>
                <w:color w:val="auto"/>
              </w:rPr>
            </w:pPr>
            <w:r w:rsidRPr="1D134C71">
              <w:rPr>
                <w:color w:val="auto"/>
              </w:rPr>
              <w:t>A</w:t>
            </w:r>
            <w:r w:rsidRPr="1D134C71" w:rsidR="26D9294C">
              <w:rPr>
                <w:color w:val="auto"/>
              </w:rPr>
              <w:t>/I</w:t>
            </w:r>
          </w:p>
        </w:tc>
      </w:tr>
      <w:tr w:rsidR="00CE45D7" w:rsidTr="3ABD9134" w14:paraId="28AC2659" w14:textId="77777777">
        <w:tc>
          <w:tcPr>
            <w:tcW w:w="6799" w:type="dxa"/>
            <w:shd w:val="clear" w:color="auto" w:fill="auto"/>
            <w:tcMar/>
          </w:tcPr>
          <w:p w:rsidRPr="00CA45BF" w:rsidR="00CE45D7" w:rsidP="004E70FB" w:rsidRDefault="00F25251" w14:paraId="226BBBB8" w14:textId="77777777">
            <w:pPr>
              <w:rPr>
                <w:color w:val="FFFFFF" w:themeColor="background1"/>
              </w:rPr>
            </w:pPr>
            <w:r>
              <w:rPr>
                <w:color w:val="auto"/>
              </w:rPr>
              <w:t>Able/wi</w:t>
            </w:r>
            <w:r w:rsidR="00375798">
              <w:rPr>
                <w:color w:val="auto"/>
              </w:rPr>
              <w:t>ll</w:t>
            </w:r>
            <w:r>
              <w:rPr>
                <w:color w:val="auto"/>
              </w:rPr>
              <w:t>ing</w:t>
            </w:r>
            <w:r w:rsidR="00375798">
              <w:rPr>
                <w:color w:val="auto"/>
              </w:rPr>
              <w:t xml:space="preserve"> to learn to use</w:t>
            </w:r>
            <w:r w:rsidR="00CE45D7">
              <w:rPr>
                <w:color w:val="auto"/>
              </w:rPr>
              <w:t xml:space="preserve"> a range of video conferencing platforms</w:t>
            </w:r>
          </w:p>
        </w:tc>
        <w:tc>
          <w:tcPr>
            <w:tcW w:w="2212" w:type="dxa"/>
            <w:tcMar/>
          </w:tcPr>
          <w:p w:rsidR="00CE45D7" w:rsidP="004E70FB" w:rsidRDefault="4BA3C881" w14:paraId="1C6F814B" w14:textId="1EEE651C">
            <w:pPr>
              <w:rPr>
                <w:color w:val="auto"/>
              </w:rPr>
            </w:pPr>
            <w:r w:rsidRPr="1D134C71">
              <w:rPr>
                <w:color w:val="auto"/>
              </w:rPr>
              <w:t>A</w:t>
            </w:r>
            <w:r w:rsidRPr="1D134C71" w:rsidR="404DAD63">
              <w:rPr>
                <w:color w:val="auto"/>
              </w:rPr>
              <w:t>/I</w:t>
            </w:r>
          </w:p>
        </w:tc>
      </w:tr>
      <w:tr w:rsidR="00CE45D7" w:rsidTr="3ABD9134" w14:paraId="6A86062E" w14:textId="77777777">
        <w:tc>
          <w:tcPr>
            <w:tcW w:w="6799" w:type="dxa"/>
            <w:shd w:val="clear" w:color="auto" w:fill="auto"/>
            <w:tcMar/>
          </w:tcPr>
          <w:p w:rsidR="00CE45D7" w:rsidP="004E70FB" w:rsidRDefault="6A79CFFA" w14:paraId="26C5DBC6" w14:textId="05419889">
            <w:pPr>
              <w:rPr>
                <w:color w:val="auto"/>
              </w:rPr>
            </w:pPr>
            <w:r w:rsidRPr="1D134C71">
              <w:rPr>
                <w:color w:val="auto"/>
              </w:rPr>
              <w:t xml:space="preserve">Demonstrates </w:t>
            </w:r>
            <w:r w:rsidRPr="1D134C71" w:rsidR="0477C24D">
              <w:rPr>
                <w:color w:val="auto"/>
              </w:rPr>
              <w:t>experience of</w:t>
            </w:r>
            <w:r w:rsidRPr="1D134C71">
              <w:rPr>
                <w:color w:val="auto"/>
              </w:rPr>
              <w:t xml:space="preserve"> </w:t>
            </w:r>
            <w:r w:rsidRPr="1D134C71" w:rsidR="06453454">
              <w:rPr>
                <w:color w:val="auto"/>
              </w:rPr>
              <w:t>organis</w:t>
            </w:r>
            <w:r w:rsidRPr="1D134C71" w:rsidR="28F48EF7">
              <w:rPr>
                <w:color w:val="auto"/>
              </w:rPr>
              <w:t>ing</w:t>
            </w:r>
            <w:r w:rsidRPr="1D134C71" w:rsidR="06453454">
              <w:rPr>
                <w:color w:val="auto"/>
              </w:rPr>
              <w:t xml:space="preserve"> time and </w:t>
            </w:r>
            <w:r w:rsidRPr="1D134C71">
              <w:rPr>
                <w:color w:val="auto"/>
              </w:rPr>
              <w:t>juggl</w:t>
            </w:r>
            <w:r w:rsidRPr="1D134C71" w:rsidR="5234B14E">
              <w:rPr>
                <w:color w:val="auto"/>
              </w:rPr>
              <w:t>ing</w:t>
            </w:r>
            <w:r w:rsidRPr="1D134C71">
              <w:rPr>
                <w:color w:val="auto"/>
              </w:rPr>
              <w:t xml:space="preserve"> a busy workload with competing priorities</w:t>
            </w:r>
          </w:p>
        </w:tc>
        <w:tc>
          <w:tcPr>
            <w:tcW w:w="2212" w:type="dxa"/>
            <w:tcMar/>
          </w:tcPr>
          <w:p w:rsidR="00CE45D7" w:rsidP="004E70FB" w:rsidRDefault="2A9C59C7" w14:paraId="2906B3E5" w14:textId="548E4AC3">
            <w:pPr>
              <w:rPr>
                <w:color w:val="auto"/>
              </w:rPr>
            </w:pPr>
            <w:r w:rsidRPr="1D134C71">
              <w:rPr>
                <w:color w:val="auto"/>
              </w:rPr>
              <w:t>A/I</w:t>
            </w:r>
          </w:p>
        </w:tc>
      </w:tr>
      <w:tr w:rsidR="00CE45D7" w:rsidTr="3ABD9134" w14:paraId="76D569E5" w14:textId="77777777">
        <w:tc>
          <w:tcPr>
            <w:tcW w:w="6799" w:type="dxa"/>
            <w:shd w:val="clear" w:color="auto" w:fill="1CEF9F" w:themeFill="accent3" w:themeFillShade="BF"/>
            <w:tcMar/>
          </w:tcPr>
          <w:p w:rsidRPr="007162ED" w:rsidR="00CE45D7" w:rsidP="00DB532D" w:rsidRDefault="00CE45D7" w14:paraId="3B3EBE22" w14:textId="77777777">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Mar/>
          </w:tcPr>
          <w:p w:rsidRPr="007162ED" w:rsidR="00CE45D7" w:rsidP="004E70FB" w:rsidRDefault="00CE45D7" w14:paraId="61829076" w14:textId="77777777">
            <w:pPr>
              <w:rPr>
                <w:b/>
                <w:color w:val="FFFFFF" w:themeColor="background1"/>
              </w:rPr>
            </w:pPr>
          </w:p>
        </w:tc>
      </w:tr>
      <w:tr w:rsidR="00F77D1D" w:rsidTr="3ABD9134" w14:paraId="63407242" w14:textId="77777777">
        <w:tc>
          <w:tcPr>
            <w:tcW w:w="6799" w:type="dxa"/>
            <w:tcMar/>
          </w:tcPr>
          <w:p w:rsidR="00F77D1D" w:rsidP="00F77D1D" w:rsidRDefault="00F77D1D" w14:paraId="04F140F9" w14:textId="77777777">
            <w:r>
              <w:t>A commitment to the York Mind values</w:t>
            </w:r>
          </w:p>
        </w:tc>
        <w:tc>
          <w:tcPr>
            <w:tcW w:w="2212" w:type="dxa"/>
            <w:tcMar/>
          </w:tcPr>
          <w:p w:rsidR="00F77D1D" w:rsidP="00F77D1D" w:rsidRDefault="00F77D1D" w14:paraId="5498B27C" w14:textId="77777777">
            <w:r>
              <w:t>A/I/E</w:t>
            </w:r>
          </w:p>
        </w:tc>
      </w:tr>
      <w:tr w:rsidR="00F77D1D" w:rsidTr="3ABD9134" w14:paraId="2FFF46DE" w14:textId="77777777">
        <w:tc>
          <w:tcPr>
            <w:tcW w:w="6799" w:type="dxa"/>
            <w:tcMar/>
          </w:tcPr>
          <w:p w:rsidR="00F77D1D" w:rsidP="00F77D1D" w:rsidRDefault="00F77D1D" w14:paraId="7BE86C93" w14:textId="77777777">
            <w:r>
              <w:t>A commitment to work with the widest range of communities possible to make sure our organisation is representative and inclusive</w:t>
            </w:r>
          </w:p>
        </w:tc>
        <w:tc>
          <w:tcPr>
            <w:tcW w:w="2212" w:type="dxa"/>
            <w:tcMar/>
          </w:tcPr>
          <w:p w:rsidR="00F77D1D" w:rsidP="00F77D1D" w:rsidRDefault="00F77D1D" w14:paraId="2EF077ED" w14:textId="77777777">
            <w:r>
              <w:t>A/I/E</w:t>
            </w:r>
          </w:p>
        </w:tc>
      </w:tr>
      <w:tr w:rsidR="00F77D1D" w:rsidTr="3ABD9134" w14:paraId="428EE52B" w14:textId="77777777">
        <w:tc>
          <w:tcPr>
            <w:tcW w:w="6799" w:type="dxa"/>
            <w:tcMar/>
          </w:tcPr>
          <w:p w:rsidR="00F77D1D" w:rsidP="00F77D1D" w:rsidRDefault="00F77D1D" w14:paraId="1D3FDEB1" w14:textId="77777777">
            <w:r>
              <w:t>Self-awareness of</w:t>
            </w:r>
            <w:r w:rsidRPr="00163E1E">
              <w:t xml:space="preserve"> own competencies, practical needs and personal resilience, and willing to seek help with these where necessary</w:t>
            </w:r>
          </w:p>
        </w:tc>
        <w:tc>
          <w:tcPr>
            <w:tcW w:w="2212" w:type="dxa"/>
            <w:tcMar/>
          </w:tcPr>
          <w:p w:rsidR="00F77D1D" w:rsidP="00F77D1D" w:rsidRDefault="5427140F" w14:paraId="41823AB5" w14:textId="20D0952F">
            <w:r>
              <w:t>A/I</w:t>
            </w:r>
          </w:p>
        </w:tc>
      </w:tr>
    </w:tbl>
    <w:p w:rsidR="00E12F97" w:rsidRDefault="00E12F97" w14:paraId="2BA226A1" w14:textId="77777777">
      <w:pPr>
        <w:spacing w:after="0" w:line="240" w:lineRule="auto"/>
      </w:pPr>
    </w:p>
    <w:p w:rsidR="00E12F97" w:rsidP="00E12F97" w:rsidRDefault="00E12F97" w14:paraId="6AD3643A" w14:textId="77777777">
      <w:pPr>
        <w:spacing w:after="0" w:line="240" w:lineRule="auto"/>
      </w:pPr>
      <w:r>
        <w:t>* Experience – you should be able to draw on four or five different examples you could use to describe your experience*</w:t>
      </w:r>
    </w:p>
    <w:p w:rsidR="00E12F97" w:rsidP="00E12F97" w:rsidRDefault="00E12F97" w14:paraId="17AD93B2" w14:textId="77777777">
      <w:pPr>
        <w:spacing w:after="0" w:line="240" w:lineRule="auto"/>
      </w:pPr>
    </w:p>
    <w:p w:rsidR="00E12F97" w:rsidP="00E12F97" w:rsidRDefault="00E12F97" w14:paraId="00C55F21" w14:textId="77777777">
      <w:pPr>
        <w:spacing w:after="0" w:line="240" w:lineRule="auto"/>
      </w:pPr>
      <w:r>
        <w:t>*Significant experience – you should be able to comfortably draw on a range of experiences from a number of different situations learnt over a period of time</w:t>
      </w:r>
    </w:p>
    <w:p w:rsidR="004E70FB" w:rsidRDefault="004E70FB" w14:paraId="0DE4B5B7" w14:textId="77777777">
      <w:pPr>
        <w:spacing w:after="0" w:line="240" w:lineRule="auto"/>
        <w:rPr>
          <w:b/>
          <w:bCs/>
          <w:color w:val="1300C1" w:themeColor="text2"/>
          <w:sz w:val="42"/>
          <w:szCs w:val="28"/>
        </w:rPr>
      </w:pPr>
      <w:r>
        <w:br w:type="page"/>
      </w:r>
    </w:p>
    <w:p w:rsidR="00F537D4" w:rsidP="00F537D4" w:rsidRDefault="00F537D4" w14:paraId="7A5130AA" w14:textId="77777777">
      <w:pPr>
        <w:pStyle w:val="Heading3"/>
      </w:pPr>
      <w:r>
        <w:t xml:space="preserve">Our application process </w:t>
      </w:r>
    </w:p>
    <w:p w:rsidR="00F537D4" w:rsidP="00F537D4" w:rsidRDefault="00F537D4" w14:paraId="66204FF1" w14:textId="77777777">
      <w:pPr>
        <w:pStyle w:val="Heading3"/>
      </w:pPr>
    </w:p>
    <w:p w:rsidR="00F537D4" w:rsidP="00F537D4" w:rsidRDefault="00F537D4" w14:paraId="43059336" w14:textId="77777777">
      <w:pPr>
        <w:pStyle w:val="Heading3"/>
        <w:rPr>
          <w:b w:val="0"/>
          <w:color w:val="auto"/>
          <w:sz w:val="24"/>
          <w:szCs w:val="24"/>
        </w:rPr>
      </w:pPr>
      <w:r>
        <w:rPr>
          <w:b w:val="0"/>
          <w:color w:val="auto"/>
          <w:sz w:val="24"/>
          <w:szCs w:val="24"/>
        </w:rPr>
        <w:t xml:space="preserve">We prefer to have a conversation with you about the role before you apply. </w:t>
      </w:r>
    </w:p>
    <w:p w:rsidR="00F537D4" w:rsidP="00F537D4" w:rsidRDefault="00F537D4" w14:paraId="03E7C639" w14:textId="77777777">
      <w:r>
        <w:t>We know application forms take ages to fill in, and you may also be worried that your skills and experience might not be a good fit.</w:t>
      </w:r>
    </w:p>
    <w:p w:rsidR="00F537D4" w:rsidP="00F537D4" w:rsidRDefault="00F537D4" w14:paraId="37F229F1" w14:textId="77777777">
      <w:r>
        <w:t>We absolutely want to make our roles as accessible as we can to the widest range of applicants, so these conversations give you the opportunity to ask questions, check your skills and experience against the role, and find out more about the application process.</w:t>
      </w:r>
    </w:p>
    <w:p w:rsidR="00DF26DB" w:rsidP="1D134C71" w:rsidRDefault="00F537D4" w14:paraId="2DBF0D7D" w14:textId="73A55013">
      <w:pPr>
        <w:spacing w:after="0" w:line="240" w:lineRule="auto"/>
        <w:rPr>
          <w:b/>
          <w:bCs/>
          <w:highlight w:val="yellow"/>
        </w:rPr>
      </w:pPr>
      <w:r>
        <w:t>Book a phone conversation in with us before you apply, and we will talk you through the role, how your skills and experience might fit our job description and person specification, and talk you through how to complete the application form.</w:t>
      </w:r>
      <w:r w:rsidR="00527205">
        <w:t xml:space="preserve"> </w:t>
      </w:r>
    </w:p>
    <w:p w:rsidR="12732DD8" w:rsidP="1D134C71" w:rsidRDefault="12732DD8" w14:paraId="2490697E" w14:textId="2801274C">
      <w:pPr>
        <w:spacing w:after="0" w:line="240" w:lineRule="auto"/>
        <w:rPr>
          <w:b w:val="1"/>
          <w:bCs w:val="1"/>
        </w:rPr>
      </w:pPr>
      <w:r w:rsidRPr="0CA0CFF9" w:rsidR="12732DD8">
        <w:rPr>
          <w:b w:val="1"/>
          <w:bCs w:val="1"/>
        </w:rPr>
        <w:t xml:space="preserve">To arrange a conversation, email </w:t>
      </w:r>
      <w:hyperlink r:id="Rec2e826c8fb84047">
        <w:r w:rsidRPr="0CA0CFF9" w:rsidR="12732DD8">
          <w:rPr>
            <w:rStyle w:val="Hyperlink"/>
            <w:b w:val="1"/>
            <w:bCs w:val="1"/>
          </w:rPr>
          <w:t>claire.ferguson@yorkmind.org.uk</w:t>
        </w:r>
      </w:hyperlink>
      <w:r w:rsidRPr="0CA0CFF9" w:rsidR="1FB6A4D2">
        <w:rPr>
          <w:b w:val="1"/>
          <w:bCs w:val="1"/>
        </w:rPr>
        <w:t xml:space="preserve"> (Tuesday to Thursday)</w:t>
      </w:r>
    </w:p>
    <w:p w:rsidR="007B5D80" w:rsidP="007B5D80" w:rsidRDefault="007B5D80" w14:paraId="41289F76" w14:textId="77777777">
      <w:r>
        <w:t xml:space="preserve">You don’t have to have this phone call if you’d prefer not to, but we recommend it. That way you know if what you can offer us is a good fit for the role, and you know what we will be looking for when we shortlist our applications. </w:t>
      </w:r>
    </w:p>
    <w:p w:rsidR="00DF26DB" w:rsidP="00692772" w:rsidRDefault="007B5D80" w14:paraId="76A23F96" w14:textId="77777777">
      <w:r>
        <w:t>Once you’ve submitted your application form, we will compare your application to what we’re looking for with our person specification, and if they’re a good fit we’ll contact you for an interview</w:t>
      </w:r>
    </w:p>
    <w:p w:rsidR="00DF26DB" w:rsidP="00692772" w:rsidRDefault="00DF26DB" w14:paraId="6B62F1B3" w14:textId="77777777"/>
    <w:p w:rsidRPr="00DF26DB" w:rsidR="00DF26DB" w:rsidP="0CA0CFF9" w:rsidRDefault="00DF26DB" w14:paraId="0B15DD5C" w14:textId="6DC7A2D8">
      <w:pPr>
        <w:rPr>
          <w:b w:val="1"/>
          <w:bCs w:val="1"/>
        </w:rPr>
      </w:pPr>
      <w:r w:rsidRPr="0CA0CFF9" w:rsidR="00DF26DB">
        <w:rPr>
          <w:b w:val="1"/>
          <w:bCs w:val="1"/>
        </w:rPr>
        <w:t>Closing Date for applications:</w:t>
      </w:r>
      <w:r w:rsidRPr="0CA0CFF9" w:rsidR="1DF2B633">
        <w:rPr>
          <w:b w:val="1"/>
          <w:bCs w:val="1"/>
        </w:rPr>
        <w:t xml:space="preserve"> 9am Tuesday 15</w:t>
      </w:r>
      <w:r w:rsidRPr="0CA0CFF9" w:rsidR="1DF2B633">
        <w:rPr>
          <w:b w:val="1"/>
          <w:bCs w:val="1"/>
          <w:vertAlign w:val="superscript"/>
        </w:rPr>
        <w:t>th</w:t>
      </w:r>
      <w:r w:rsidRPr="0CA0CFF9" w:rsidR="1DF2B633">
        <w:rPr>
          <w:b w:val="1"/>
          <w:bCs w:val="1"/>
        </w:rPr>
        <w:t xml:space="preserve"> April</w:t>
      </w:r>
      <w:r w:rsidRPr="0CA0CFF9" w:rsidR="263424B1">
        <w:rPr>
          <w:b w:val="1"/>
          <w:bCs w:val="1"/>
        </w:rPr>
        <w:t xml:space="preserve"> 2025</w:t>
      </w:r>
    </w:p>
    <w:p w:rsidRPr="00DF26DB" w:rsidR="00DF26DB" w:rsidP="0CA0CFF9" w:rsidRDefault="00DF26DB" w14:paraId="6FBCDB78" w14:textId="2CDC3A89">
      <w:pPr>
        <w:rPr>
          <w:b w:val="1"/>
          <w:bCs w:val="1"/>
        </w:rPr>
      </w:pPr>
      <w:r w:rsidRPr="0CA0CFF9" w:rsidR="00DF26DB">
        <w:rPr>
          <w:b w:val="1"/>
          <w:bCs w:val="1"/>
        </w:rPr>
        <w:t xml:space="preserve">Interview date: </w:t>
      </w:r>
      <w:r w:rsidRPr="0CA0CFF9" w:rsidR="1DEF948D">
        <w:rPr>
          <w:b w:val="1"/>
          <w:bCs w:val="1"/>
        </w:rPr>
        <w:t>Wednesday 23</w:t>
      </w:r>
      <w:r w:rsidRPr="0CA0CFF9" w:rsidR="1DEF948D">
        <w:rPr>
          <w:b w:val="1"/>
          <w:bCs w:val="1"/>
          <w:vertAlign w:val="superscript"/>
        </w:rPr>
        <w:t>rd</w:t>
      </w:r>
      <w:r w:rsidRPr="0CA0CFF9" w:rsidR="1DEF948D">
        <w:rPr>
          <w:b w:val="1"/>
          <w:bCs w:val="1"/>
        </w:rPr>
        <w:t xml:space="preserve"> April 2025 (provisional)</w:t>
      </w:r>
    </w:p>
    <w:p w:rsidR="00DF26DB" w:rsidP="00692772" w:rsidRDefault="00DF26DB" w14:paraId="02F2C34E" w14:textId="77777777"/>
    <w:p w:rsidR="007B5D80" w:rsidP="00692772" w:rsidRDefault="007B5D80" w14:paraId="38FDE9ED" w14:textId="77777777">
      <w:pPr>
        <w:rPr>
          <w:sz w:val="42"/>
          <w:szCs w:val="28"/>
        </w:rPr>
      </w:pPr>
      <w:r>
        <w:t>.</w:t>
      </w:r>
      <w:r>
        <w:br w:type="page"/>
      </w:r>
      <w:r w:rsidRPr="004775CB">
        <w:rPr>
          <w:noProof/>
          <w:lang w:eastAsia="en-GB"/>
        </w:rPr>
        <w:drawing>
          <wp:anchor distT="0" distB="0" distL="114300" distR="114300" simplePos="0" relativeHeight="251658255" behindDoc="0" locked="0" layoutInCell="1" allowOverlap="1" wp14:anchorId="3CADBEBE" wp14:editId="707B5078">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00661FDC" w:rsidP="00692772" w:rsidRDefault="00F537D4" w14:paraId="447DA8EA" w14:textId="77777777">
      <w:pPr>
        <w:pStyle w:val="Heading3"/>
      </w:pPr>
      <w:r w:rsidRPr="004775CB">
        <w:rPr>
          <w:noProof/>
          <w:lang w:eastAsia="en-GB"/>
        </w:rPr>
        <w:drawing>
          <wp:anchor distT="0" distB="0" distL="114300" distR="114300" simplePos="0" relativeHeight="251658254" behindDoc="0" locked="0" layoutInCell="1" allowOverlap="1" wp14:anchorId="30EAD58B" wp14:editId="3C0F0EBC">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4775CB" w:rsidR="00465B70">
        <w:rPr>
          <w:noProof/>
          <w:lang w:eastAsia="en-GB"/>
        </w:rPr>
        <w:drawing>
          <wp:anchor distT="0" distB="0" distL="114300" distR="114300" simplePos="0" relativeHeight="251658244" behindDoc="0" locked="0" layoutInCell="1" allowOverlap="1" wp14:anchorId="40237B5F" wp14:editId="2C40B10C">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rsidR="00661FDC" w:rsidP="00661FDC" w:rsidRDefault="00661FDC" w14:paraId="680A4E5D" w14:textId="77777777"/>
    <w:p w:rsidR="0016376F" w:rsidP="00661FDC" w:rsidRDefault="0016376F" w14:paraId="1462E36F" w14:textId="77777777">
      <w:r>
        <w:t>Our clients and colleagues are really important to us. We want York Mind to be a great place to work and</w:t>
      </w:r>
      <w:r w:rsidR="007E6A44">
        <w:t xml:space="preserve"> to receive services from,</w:t>
      </w:r>
      <w:r>
        <w:t xml:space="preserve"> so we have some expectations of our staff</w:t>
      </w:r>
      <w:r w:rsidR="00DB532D">
        <w:t>, which we have pulled from our values.</w:t>
      </w:r>
    </w:p>
    <w:p w:rsidR="00661FDC" w:rsidP="00D972DB" w:rsidRDefault="00A97E4F" w14:paraId="4A24F3DC" w14:textId="77777777">
      <w:pPr>
        <w:pStyle w:val="Heading4"/>
      </w:pPr>
      <w:r>
        <w:t>You will:</w:t>
      </w:r>
    </w:p>
    <w:p w:rsidRPr="00A97E4F" w:rsidR="00A97E4F" w:rsidP="00A97E4F" w:rsidRDefault="00A97E4F" w14:paraId="19219836" w14:textId="77777777"/>
    <w:p w:rsidRPr="00FD1AD2" w:rsidR="00FD1AD2" w:rsidP="00D972DB" w:rsidRDefault="00FD1AD2" w14:paraId="5A76D27F" w14:textId="77777777">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 we will expect you to put clients at the centre of your work.</w:t>
      </w:r>
    </w:p>
    <w:p w:rsidR="00661FDC" w:rsidP="00D972DB" w:rsidRDefault="00A97E4F" w14:paraId="6BC8FF67" w14:textId="77777777">
      <w:pPr>
        <w:pStyle w:val="IntroductionTextB"/>
        <w:rPr>
          <w:b w:val="0"/>
        </w:rPr>
      </w:pPr>
      <w:r>
        <w:t>B</w:t>
      </w:r>
      <w:r w:rsidR="0016376F">
        <w:t>e empathetic</w:t>
      </w:r>
      <w:r>
        <w:t xml:space="preserve"> and compassionate </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p>
    <w:p w:rsidRPr="00FD1AD2" w:rsidR="00FD1AD2" w:rsidP="00D972DB" w:rsidRDefault="00FD1AD2" w14:paraId="6769D79A" w14:textId="77777777">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rsidR="00661FDC" w:rsidP="00661FDC" w:rsidRDefault="00A97E4F" w14:paraId="78173351" w14:textId="77777777">
      <w:r>
        <w:rPr>
          <w:b/>
        </w:rPr>
        <w:t>Champion Equity</w:t>
      </w:r>
      <w:r w:rsidRPr="00D972DB" w:rsidR="00585344">
        <w:rPr>
          <w:b/>
        </w:rPr>
        <w:t>:</w:t>
      </w:r>
      <w:r w:rsidR="00585344">
        <w:t xml:space="preserve"> </w:t>
      </w:r>
      <w:r>
        <w:t xml:space="preserve"> Whenever you are representing York Mind, we expect you to be championing equity in mental health services, and equity across all communities for good quality mental health services</w:t>
      </w:r>
    </w:p>
    <w:p w:rsidR="00B407AD" w:rsidP="00661FDC" w:rsidRDefault="00011D66" w14:paraId="3B156438" w14:textId="77777777">
      <w:pPr>
        <w:spacing w:after="0" w:line="240" w:lineRule="auto"/>
      </w:pPr>
      <w:r w:rsidRPr="00D972DB">
        <w:rPr>
          <w:b/>
        </w:rPr>
        <w:t>Be non-</w:t>
      </w:r>
      <w:r w:rsidRPr="00D972DB" w:rsidR="00B407AD">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 judgemental approach to </w:t>
      </w:r>
      <w:r w:rsidR="00FD1AD2">
        <w:t>our work</w:t>
      </w:r>
      <w:r w:rsidR="005B2AE8">
        <w:t>. You may also need to challenge others stigmatising views in a gentle and non judgemental way.</w:t>
      </w:r>
    </w:p>
    <w:p w:rsidR="00A97E4F" w:rsidP="00661FDC" w:rsidRDefault="00A97E4F" w14:paraId="296FEF7D" w14:textId="77777777">
      <w:pPr>
        <w:spacing w:after="0" w:line="240" w:lineRule="auto"/>
      </w:pPr>
    </w:p>
    <w:p w:rsidR="00A97E4F" w:rsidP="00661FDC" w:rsidRDefault="00A97E4F" w14:paraId="5D0DDEAC" w14:textId="77777777">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rsidR="00DF103D" w:rsidP="00661FDC" w:rsidRDefault="00DF103D" w14:paraId="7194DBDC" w14:textId="77777777">
      <w:pPr>
        <w:spacing w:after="0" w:line="240" w:lineRule="auto"/>
      </w:pPr>
    </w:p>
    <w:p w:rsidR="00DF103D" w:rsidP="00661FDC" w:rsidRDefault="00DF103D" w14:paraId="4CC21443" w14:textId="77777777">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each other and this might mean you end up doing something you didn’t expect to do, within reason!</w:t>
      </w:r>
    </w:p>
    <w:p w:rsidR="00011D66" w:rsidRDefault="00011D66" w14:paraId="769D0D3C" w14:textId="77777777">
      <w:pPr>
        <w:spacing w:after="0" w:line="240" w:lineRule="auto"/>
        <w:rPr>
          <w:b/>
          <w:bCs/>
          <w:color w:val="1300C1" w:themeColor="text2"/>
          <w:sz w:val="42"/>
          <w:szCs w:val="28"/>
        </w:rPr>
      </w:pPr>
      <w:r>
        <w:br w:type="page"/>
      </w:r>
    </w:p>
    <w:p w:rsidR="00465B70" w:rsidP="00585344" w:rsidRDefault="00465B70" w14:paraId="6C85FAA4" w14:textId="77777777">
      <w:pPr>
        <w:pStyle w:val="Heading2"/>
      </w:pPr>
      <w:r w:rsidRPr="00700ABC">
        <w:rPr>
          <w:noProof/>
          <w:lang w:eastAsia="en-GB"/>
        </w:rPr>
        <w:drawing>
          <wp:anchor distT="0" distB="0" distL="114300" distR="114300" simplePos="0" relativeHeight="251658245" behindDoc="1" locked="0" layoutInCell="1" allowOverlap="1" wp14:anchorId="48D4E26A" wp14:editId="332C32A7">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011D66" w:rsidR="00011D66">
        <w:t xml:space="preserve">What </w:t>
      </w:r>
      <w:r w:rsidR="00B43EB7">
        <w:t xml:space="preserve">our </w:t>
      </w:r>
      <w:r w:rsidR="004E70FB">
        <w:t>staff</w:t>
      </w:r>
      <w:r w:rsidR="00B43EB7">
        <w:t xml:space="preserve"> can expect from </w:t>
      </w:r>
    </w:p>
    <w:p w:rsidR="00011D66" w:rsidP="00585344" w:rsidRDefault="00B43EB7" w14:paraId="40020E01" w14:textId="77777777">
      <w:pPr>
        <w:pStyle w:val="Heading2"/>
      </w:pPr>
      <w:r>
        <w:t>working with us</w:t>
      </w:r>
    </w:p>
    <w:p w:rsidR="00011D66" w:rsidP="00B43EB7" w:rsidRDefault="00011D66" w14:paraId="54CD245A" w14:textId="77777777">
      <w:pPr>
        <w:pStyle w:val="IntroductionTextA"/>
      </w:pPr>
    </w:p>
    <w:p w:rsidR="00B43EB7" w:rsidP="00B43EB7" w:rsidRDefault="00B43EB7" w14:paraId="17B9B35E" w14:textId="77777777">
      <w:pPr>
        <w:pStyle w:val="BodyText"/>
      </w:pPr>
      <w:r>
        <w:t>We’re a friendly bunch, who are passionate about improving mental health for everyone. So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rsidR="007E6A44" w:rsidP="00B43EB7" w:rsidRDefault="007E6A44" w14:paraId="20A5EF9A" w14:textId="77777777">
      <w:pPr>
        <w:pStyle w:val="BodyText"/>
      </w:pPr>
      <w:r>
        <w:t>We offer a range of benefits</w:t>
      </w:r>
      <w:r w:rsidR="00485455">
        <w:t>:</w:t>
      </w:r>
    </w:p>
    <w:p w:rsidR="007E6A44" w:rsidP="007E6A44" w:rsidRDefault="007E6A44" w14:paraId="0F6B2404" w14:textId="77777777">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with the exception of a few fully office based roles. There is a usual expectation of some office based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p>
    <w:p w:rsidR="007E6A44" w:rsidP="007E6A44" w:rsidRDefault="0097550D" w14:paraId="57667429" w14:textId="77777777">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Flexible Working Arrangements </w:t>
      </w:r>
      <w:r w:rsidRPr="007E6A44" w:rsidR="007E6A44">
        <w:rPr>
          <w:rFonts w:asciiTheme="minorHAnsi" w:hAnsiTheme="minorHAnsi" w:cstheme="minorHAnsi"/>
          <w:szCs w:val="24"/>
        </w:rPr>
        <w:t>When home working staff have the opportunity to flex their hours between 6a</w:t>
      </w:r>
      <w:r w:rsidR="005127AE">
        <w:rPr>
          <w:rFonts w:asciiTheme="minorHAnsi" w:hAnsiTheme="minorHAnsi" w:cstheme="minorHAnsi"/>
          <w:szCs w:val="24"/>
        </w:rPr>
        <w:t>m and 9pm to balance their work</w:t>
      </w:r>
      <w:r w:rsidRPr="007E6A44" w:rsid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rsidR="000C5E27" w:rsidP="000C5E27" w:rsidRDefault="000C5E27" w14:paraId="7689D52D" w14:textId="77777777">
      <w:pPr>
        <w:pStyle w:val="BodyText"/>
        <w:numPr>
          <w:ilvl w:val="0"/>
          <w:numId w:val="28"/>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rsidR="007E6A44" w:rsidP="007E6A44" w:rsidRDefault="0097550D" w14:paraId="6E0BF685" w14:textId="77777777">
      <w:pPr>
        <w:pStyle w:val="BodyText"/>
        <w:numPr>
          <w:ilvl w:val="0"/>
          <w:numId w:val="28"/>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Pr="007E6A44" w:rsidR="007E6A44">
        <w:rPr>
          <w:rFonts w:asciiTheme="minorHAnsi" w:hAnsiTheme="minorHAnsi" w:cstheme="minorHAnsi"/>
          <w:szCs w:val="24"/>
        </w:rPr>
        <w:t>On completing  2 years continuous service at York Mind, full time employees are entitled to an additional 1 day annual leave per year up to a maximum of 30 days</w:t>
      </w:r>
      <w:r w:rsidR="001225C5">
        <w:rPr>
          <w:rFonts w:asciiTheme="minorHAnsi" w:hAnsiTheme="minorHAnsi" w:cstheme="minorHAnsi"/>
          <w:szCs w:val="24"/>
        </w:rPr>
        <w:t>.</w:t>
      </w:r>
      <w:r w:rsidRPr="007E6A44" w:rsid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rsidR="0097550D" w:rsidP="007E6A44" w:rsidRDefault="0097550D" w14:paraId="6F8F6ADA" w14:textId="77777777">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rsidR="0097550D" w:rsidP="007E6A44" w:rsidRDefault="0097550D" w14:paraId="1CA94262" w14:textId="77777777">
      <w:pPr>
        <w:pStyle w:val="BodyText"/>
        <w:numPr>
          <w:ilvl w:val="0"/>
          <w:numId w:val="28"/>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rsidRPr="007E6A44" w:rsidR="008B6A6C" w:rsidP="007E6A44" w:rsidRDefault="008B6A6C" w14:paraId="18B820C2" w14:textId="77777777">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Working in an values based organisation </w:t>
      </w:r>
      <w:r>
        <w:rPr>
          <w:rFonts w:asciiTheme="minorHAnsi" w:hAnsiTheme="minorHAnsi" w:cstheme="minorHAnsi"/>
          <w:szCs w:val="24"/>
        </w:rPr>
        <w:t>– We are constantly trying to evolve and find ways to live our values. This means sometimes we will all get it wrong, and we will all learn together</w:t>
      </w:r>
    </w:p>
    <w:p w:rsidR="007E6A44" w:rsidP="00B43EB7" w:rsidRDefault="007E6A44" w14:paraId="1231BE67" w14:textId="77777777">
      <w:pPr>
        <w:pStyle w:val="BodyText"/>
      </w:pPr>
    </w:p>
    <w:sectPr w:rsidR="007E6A44" w:rsidSect="00422FF9">
      <w:headerReference w:type="first" r:id="rId20"/>
      <w:pgSz w:w="11901" w:h="16817" w:orient="portrait"/>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7F5A" w:rsidP="0088482B" w:rsidRDefault="00737F5A" w14:paraId="68A2E4B1" w14:textId="77777777">
      <w:r>
        <w:separator/>
      </w:r>
    </w:p>
  </w:endnote>
  <w:endnote w:type="continuationSeparator" w:id="0">
    <w:p w:rsidR="00737F5A" w:rsidP="0088482B" w:rsidRDefault="00737F5A" w14:paraId="5879E7FF" w14:textId="77777777">
      <w:r>
        <w:continuationSeparator/>
      </w:r>
    </w:p>
  </w:endnote>
  <w:endnote w:type="continuationNotice" w:id="1">
    <w:p w:rsidR="00737F5A" w:rsidRDefault="00737F5A" w14:paraId="63ABCDB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7F5A" w:rsidP="0088482B" w:rsidRDefault="00737F5A" w14:paraId="7D531CF3" w14:textId="77777777">
      <w:r>
        <w:separator/>
      </w:r>
    </w:p>
  </w:footnote>
  <w:footnote w:type="continuationSeparator" w:id="0">
    <w:p w:rsidR="00737F5A" w:rsidP="0088482B" w:rsidRDefault="00737F5A" w14:paraId="766E4D6E" w14:textId="77777777">
      <w:r>
        <w:continuationSeparator/>
      </w:r>
    </w:p>
  </w:footnote>
  <w:footnote w:type="continuationNotice" w:id="1">
    <w:p w:rsidR="00737F5A" w:rsidRDefault="00737F5A" w14:paraId="3188365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tblInd w:w="-8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561"/>
    </w:tblGrid>
    <w:tr w:rsidR="00740B0F" w14:paraId="7196D064" w14:textId="77777777">
      <w:trPr>
        <w:trHeight w:val="923"/>
      </w:trPr>
      <w:sdt>
        <w:sdtPr>
          <w:id w:val="-662158008"/>
          <w:picture/>
        </w:sdtPr>
        <w:sdtEndPr/>
        <w:sdtContent>
          <w:tc>
            <w:tcPr>
              <w:tcW w:w="2561" w:type="dxa"/>
            </w:tcPr>
            <w:p w:rsidR="00740B0F" w:rsidP="00740B0F" w:rsidRDefault="00740B0F" w14:paraId="34FF1C98" w14:textId="77777777">
              <w:pPr>
                <w:pStyle w:val="Header"/>
              </w:pPr>
              <w:r>
                <w:rPr>
                  <w:noProof/>
                  <w:lang w:eastAsia="en-GB"/>
                </w:rPr>
                <w:drawing>
                  <wp:inline distT="0" distB="0" distL="0" distR="0" wp14:anchorId="4BADD2F9" wp14:editId="6683774B">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rsidR="00723F46" w:rsidP="00740B0F" w:rsidRDefault="00723F46" w14:paraId="6D072C0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w14:anchorId="13BDD0E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8.25pt;height:27pt" o:bullet="t" type="#_x0000_t75">
        <v:imagedata o:title="bullet" r:id="rId1"/>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A90BA2"/>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00B71904"/>
    <w:multiLevelType w:val="multilevel"/>
    <w:tmpl w:val="936AEB2C"/>
    <w:lvl w:ilvl="0">
      <w:start w:val="1"/>
      <w:numFmt w:val="bullet"/>
      <w:lvlText w:val=""/>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C641637"/>
    <w:multiLevelType w:val="hybridMultilevel"/>
    <w:tmpl w:val="E624B344"/>
    <w:lvl w:ilvl="0" w:tplc="0A025488">
      <w:start w:val="1"/>
      <w:numFmt w:val="bullet"/>
      <w:pStyle w:val="ListBullet2"/>
      <w:lvlText w:val=""/>
      <w:lvlJc w:val="left"/>
      <w:pPr>
        <w:ind w:left="568" w:hanging="284"/>
      </w:pPr>
      <w:rPr>
        <w:rFonts w:hint="default" w:ascii="Symbol" w:hAnsi="Symbol"/>
        <w:color w:val="1300C1" w:themeColor="text2"/>
        <w:position w:val="-4"/>
        <w:sz w:val="28"/>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3" w15:restartNumberingAfterBreak="0">
    <w:nsid w:val="0CA26293"/>
    <w:multiLevelType w:val="hybridMultilevel"/>
    <w:tmpl w:val="C63473B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12D815F3"/>
    <w:multiLevelType w:val="multilevel"/>
    <w:tmpl w:val="C936B81E"/>
    <w:lvl w:ilvl="0">
      <w:start w:val="1"/>
      <w:numFmt w:val="bullet"/>
      <w:lvlText w:val=""/>
      <w:lvlJc w:val="left"/>
      <w:pPr>
        <w:ind w:left="284" w:hanging="284"/>
      </w:pPr>
      <w:rPr>
        <w:rFonts w:hint="default" w:ascii="Symbol" w:hAnsi="Symbol"/>
        <w:color w:val="1300C1" w:themeColor="text2"/>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1410613B"/>
    <w:multiLevelType w:val="hybridMultilevel"/>
    <w:tmpl w:val="9C04F358"/>
    <w:lvl w:ilvl="0" w:tplc="08090001">
      <w:start w:val="1"/>
      <w:numFmt w:val="bullet"/>
      <w:lvlText w:val=""/>
      <w:lvlJc w:val="left"/>
      <w:pPr>
        <w:ind w:left="928" w:hanging="360"/>
      </w:pPr>
      <w:rPr>
        <w:rFonts w:hint="default" w:ascii="Symbol" w:hAnsi="Symbol"/>
      </w:rPr>
    </w:lvl>
    <w:lvl w:ilvl="1" w:tplc="08090003">
      <w:start w:val="1"/>
      <w:numFmt w:val="bullet"/>
      <w:lvlText w:val="o"/>
      <w:lvlJc w:val="left"/>
      <w:pPr>
        <w:ind w:left="1648" w:hanging="360"/>
      </w:pPr>
      <w:rPr>
        <w:rFonts w:hint="default" w:ascii="Courier New" w:hAnsi="Courier New" w:cs="Courier New"/>
      </w:rPr>
    </w:lvl>
    <w:lvl w:ilvl="2" w:tplc="08090005">
      <w:start w:val="1"/>
      <w:numFmt w:val="bullet"/>
      <w:lvlText w:val=""/>
      <w:lvlJc w:val="left"/>
      <w:pPr>
        <w:ind w:left="2368" w:hanging="360"/>
      </w:pPr>
      <w:rPr>
        <w:rFonts w:hint="default" w:ascii="Wingdings" w:hAnsi="Wingdings"/>
      </w:rPr>
    </w:lvl>
    <w:lvl w:ilvl="3" w:tplc="08090001">
      <w:start w:val="1"/>
      <w:numFmt w:val="bullet"/>
      <w:lvlText w:val=""/>
      <w:lvlJc w:val="left"/>
      <w:pPr>
        <w:ind w:left="3088" w:hanging="360"/>
      </w:pPr>
      <w:rPr>
        <w:rFonts w:hint="default" w:ascii="Symbol" w:hAnsi="Symbol"/>
      </w:rPr>
    </w:lvl>
    <w:lvl w:ilvl="4" w:tplc="08090003">
      <w:start w:val="1"/>
      <w:numFmt w:val="bullet"/>
      <w:lvlText w:val="o"/>
      <w:lvlJc w:val="left"/>
      <w:pPr>
        <w:ind w:left="3808" w:hanging="360"/>
      </w:pPr>
      <w:rPr>
        <w:rFonts w:hint="default" w:ascii="Courier New" w:hAnsi="Courier New" w:cs="Courier New"/>
      </w:rPr>
    </w:lvl>
    <w:lvl w:ilvl="5" w:tplc="08090005">
      <w:start w:val="1"/>
      <w:numFmt w:val="bullet"/>
      <w:lvlText w:val=""/>
      <w:lvlJc w:val="left"/>
      <w:pPr>
        <w:ind w:left="4528" w:hanging="360"/>
      </w:pPr>
      <w:rPr>
        <w:rFonts w:hint="default" w:ascii="Wingdings" w:hAnsi="Wingdings"/>
      </w:rPr>
    </w:lvl>
    <w:lvl w:ilvl="6" w:tplc="08090001">
      <w:start w:val="1"/>
      <w:numFmt w:val="bullet"/>
      <w:lvlText w:val=""/>
      <w:lvlJc w:val="left"/>
      <w:pPr>
        <w:ind w:left="5248" w:hanging="360"/>
      </w:pPr>
      <w:rPr>
        <w:rFonts w:hint="default" w:ascii="Symbol" w:hAnsi="Symbol"/>
      </w:rPr>
    </w:lvl>
    <w:lvl w:ilvl="7" w:tplc="08090003">
      <w:start w:val="1"/>
      <w:numFmt w:val="bullet"/>
      <w:lvlText w:val="o"/>
      <w:lvlJc w:val="left"/>
      <w:pPr>
        <w:ind w:left="5968" w:hanging="360"/>
      </w:pPr>
      <w:rPr>
        <w:rFonts w:hint="default" w:ascii="Courier New" w:hAnsi="Courier New" w:cs="Courier New"/>
      </w:rPr>
    </w:lvl>
    <w:lvl w:ilvl="8" w:tplc="08090005">
      <w:start w:val="1"/>
      <w:numFmt w:val="bullet"/>
      <w:lvlText w:val=""/>
      <w:lvlJc w:val="left"/>
      <w:pPr>
        <w:ind w:left="6688" w:hanging="360"/>
      </w:pPr>
      <w:rPr>
        <w:rFonts w:hint="default" w:ascii="Wingdings" w:hAnsi="Wingdings"/>
      </w:rPr>
    </w:lvl>
  </w:abstractNum>
  <w:abstractNum w:abstractNumId="16" w15:restartNumberingAfterBreak="0">
    <w:nsid w:val="14134C7A"/>
    <w:multiLevelType w:val="hybridMultilevel"/>
    <w:tmpl w:val="5762C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hint="default" w:ascii="Symbol" w:hAnsi="Symbol"/>
        <w:color w:val="1300C1" w:themeColor="text2"/>
        <w:position w:val="-4"/>
        <w:sz w:val="3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9E04FE2"/>
    <w:multiLevelType w:val="hybridMultilevel"/>
    <w:tmpl w:val="AB2E8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62F1D2A"/>
    <w:multiLevelType w:val="multilevel"/>
    <w:tmpl w:val="AC34C76C"/>
    <w:lvl w:ilvl="0">
      <w:start w:val="1"/>
      <w:numFmt w:val="bullet"/>
      <w:lvlText w:val=""/>
      <w:lvlPicBulletId w:val="0"/>
      <w:lvlJc w:val="left"/>
      <w:pPr>
        <w:ind w:left="340" w:hanging="34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EB0CE7"/>
    <w:multiLevelType w:val="hybridMultilevel"/>
    <w:tmpl w:val="35321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3992E91"/>
    <w:multiLevelType w:val="multilevel"/>
    <w:tmpl w:val="DD6058DC"/>
    <w:lvl w:ilvl="0">
      <w:start w:val="1"/>
      <w:numFmt w:val="bullet"/>
      <w:lvlText w:val=""/>
      <w:lvlJc w:val="left"/>
      <w:pPr>
        <w:ind w:left="284" w:hanging="284"/>
      </w:pPr>
      <w:rPr>
        <w:rFonts w:hint="default" w:ascii="Symbol" w:hAnsi="Symbol"/>
        <w:color w:val="1300C1" w:themeColor="text2"/>
        <w:sz w:val="5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47857E3E"/>
    <w:multiLevelType w:val="hybridMultilevel"/>
    <w:tmpl w:val="A60EDA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1FD9784"/>
    <w:multiLevelType w:val="hybridMultilevel"/>
    <w:tmpl w:val="ECFC18D0"/>
    <w:lvl w:ilvl="0" w:tplc="5A863DA4">
      <w:start w:val="1"/>
      <w:numFmt w:val="bullet"/>
      <w:lvlText w:val=""/>
      <w:lvlJc w:val="left"/>
      <w:pPr>
        <w:ind w:left="1080" w:hanging="360"/>
      </w:pPr>
      <w:rPr>
        <w:rFonts w:hint="default" w:ascii="Symbol" w:hAnsi="Symbol"/>
      </w:rPr>
    </w:lvl>
    <w:lvl w:ilvl="1" w:tplc="4E048326">
      <w:start w:val="1"/>
      <w:numFmt w:val="bullet"/>
      <w:lvlText w:val="o"/>
      <w:lvlJc w:val="left"/>
      <w:pPr>
        <w:ind w:left="1800" w:hanging="360"/>
      </w:pPr>
      <w:rPr>
        <w:rFonts w:hint="default" w:ascii="Courier New" w:hAnsi="Courier New"/>
      </w:rPr>
    </w:lvl>
    <w:lvl w:ilvl="2" w:tplc="C3A64EA4">
      <w:start w:val="1"/>
      <w:numFmt w:val="bullet"/>
      <w:lvlText w:val=""/>
      <w:lvlJc w:val="left"/>
      <w:pPr>
        <w:ind w:left="2520" w:hanging="360"/>
      </w:pPr>
      <w:rPr>
        <w:rFonts w:hint="default" w:ascii="Wingdings" w:hAnsi="Wingdings"/>
      </w:rPr>
    </w:lvl>
    <w:lvl w:ilvl="3" w:tplc="7756B666">
      <w:start w:val="1"/>
      <w:numFmt w:val="bullet"/>
      <w:lvlText w:val=""/>
      <w:lvlJc w:val="left"/>
      <w:pPr>
        <w:ind w:left="3240" w:hanging="360"/>
      </w:pPr>
      <w:rPr>
        <w:rFonts w:hint="default" w:ascii="Symbol" w:hAnsi="Symbol"/>
      </w:rPr>
    </w:lvl>
    <w:lvl w:ilvl="4" w:tplc="FC3E89CA">
      <w:start w:val="1"/>
      <w:numFmt w:val="bullet"/>
      <w:lvlText w:val="o"/>
      <w:lvlJc w:val="left"/>
      <w:pPr>
        <w:ind w:left="3960" w:hanging="360"/>
      </w:pPr>
      <w:rPr>
        <w:rFonts w:hint="default" w:ascii="Courier New" w:hAnsi="Courier New"/>
      </w:rPr>
    </w:lvl>
    <w:lvl w:ilvl="5" w:tplc="89FE3E42">
      <w:start w:val="1"/>
      <w:numFmt w:val="bullet"/>
      <w:lvlText w:val=""/>
      <w:lvlJc w:val="left"/>
      <w:pPr>
        <w:ind w:left="4680" w:hanging="360"/>
      </w:pPr>
      <w:rPr>
        <w:rFonts w:hint="default" w:ascii="Wingdings" w:hAnsi="Wingdings"/>
      </w:rPr>
    </w:lvl>
    <w:lvl w:ilvl="6" w:tplc="CC705AA6">
      <w:start w:val="1"/>
      <w:numFmt w:val="bullet"/>
      <w:lvlText w:val=""/>
      <w:lvlJc w:val="left"/>
      <w:pPr>
        <w:ind w:left="5400" w:hanging="360"/>
      </w:pPr>
      <w:rPr>
        <w:rFonts w:hint="default" w:ascii="Symbol" w:hAnsi="Symbol"/>
      </w:rPr>
    </w:lvl>
    <w:lvl w:ilvl="7" w:tplc="0004F228">
      <w:start w:val="1"/>
      <w:numFmt w:val="bullet"/>
      <w:lvlText w:val="o"/>
      <w:lvlJc w:val="left"/>
      <w:pPr>
        <w:ind w:left="6120" w:hanging="360"/>
      </w:pPr>
      <w:rPr>
        <w:rFonts w:hint="default" w:ascii="Courier New" w:hAnsi="Courier New"/>
      </w:rPr>
    </w:lvl>
    <w:lvl w:ilvl="8" w:tplc="A106027C">
      <w:start w:val="1"/>
      <w:numFmt w:val="bullet"/>
      <w:lvlText w:val=""/>
      <w:lvlJc w:val="left"/>
      <w:pPr>
        <w:ind w:left="6840" w:hanging="360"/>
      </w:pPr>
      <w:rPr>
        <w:rFonts w:hint="default" w:ascii="Wingdings" w:hAnsi="Wingdings"/>
      </w:rPr>
    </w:lvl>
  </w:abstractNum>
  <w:abstractNum w:abstractNumId="25" w15:restartNumberingAfterBreak="0">
    <w:nsid w:val="63CB3891"/>
    <w:multiLevelType w:val="hybridMultilevel"/>
    <w:tmpl w:val="8D101E0A"/>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072AEB"/>
    <w:multiLevelType w:val="hybridMultilevel"/>
    <w:tmpl w:val="64C2D236"/>
    <w:lvl w:ilvl="0" w:tplc="07A6C030">
      <w:start w:val="1"/>
      <w:numFmt w:val="bullet"/>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D233724"/>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710E7996"/>
    <w:multiLevelType w:val="hybridMultilevel"/>
    <w:tmpl w:val="644AC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7582E9E"/>
    <w:multiLevelType w:val="multilevel"/>
    <w:tmpl w:val="51162248"/>
    <w:lvl w:ilvl="0">
      <w:start w:val="1"/>
      <w:numFmt w:val="bullet"/>
      <w:lvlText w:val=""/>
      <w:lvlJc w:val="left"/>
      <w:pPr>
        <w:ind w:left="284" w:hanging="284"/>
      </w:pPr>
      <w:rPr>
        <w:rFonts w:hint="default" w:ascii="Symbol" w:hAnsi="Symbol"/>
        <w:color w:val="1300C1" w:themeColor="text2"/>
        <w:position w:val="-6"/>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7C93327E"/>
    <w:multiLevelType w:val="hybridMultilevel"/>
    <w:tmpl w:val="84FE9C02"/>
    <w:lvl w:ilvl="0" w:tplc="9C3C240A">
      <w:start w:val="1"/>
      <w:numFmt w:val="bullet"/>
      <w:lvlText w:val=""/>
      <w:lvlJc w:val="left"/>
      <w:pPr>
        <w:ind w:left="1080" w:hanging="360"/>
      </w:pPr>
      <w:rPr>
        <w:rFonts w:hint="default" w:ascii="Symbol" w:hAnsi="Symbol"/>
      </w:rPr>
    </w:lvl>
    <w:lvl w:ilvl="1" w:tplc="E5DA669E">
      <w:start w:val="1"/>
      <w:numFmt w:val="bullet"/>
      <w:lvlText w:val="o"/>
      <w:lvlJc w:val="left"/>
      <w:pPr>
        <w:ind w:left="1800" w:hanging="360"/>
      </w:pPr>
      <w:rPr>
        <w:rFonts w:hint="default" w:ascii="Courier New" w:hAnsi="Courier New"/>
      </w:rPr>
    </w:lvl>
    <w:lvl w:ilvl="2" w:tplc="29CCE150">
      <w:start w:val="1"/>
      <w:numFmt w:val="bullet"/>
      <w:lvlText w:val=""/>
      <w:lvlJc w:val="left"/>
      <w:pPr>
        <w:ind w:left="2520" w:hanging="360"/>
      </w:pPr>
      <w:rPr>
        <w:rFonts w:hint="default" w:ascii="Wingdings" w:hAnsi="Wingdings"/>
      </w:rPr>
    </w:lvl>
    <w:lvl w:ilvl="3" w:tplc="5CFC95C0">
      <w:start w:val="1"/>
      <w:numFmt w:val="bullet"/>
      <w:lvlText w:val=""/>
      <w:lvlJc w:val="left"/>
      <w:pPr>
        <w:ind w:left="3240" w:hanging="360"/>
      </w:pPr>
      <w:rPr>
        <w:rFonts w:hint="default" w:ascii="Symbol" w:hAnsi="Symbol"/>
      </w:rPr>
    </w:lvl>
    <w:lvl w:ilvl="4" w:tplc="87A8BB62">
      <w:start w:val="1"/>
      <w:numFmt w:val="bullet"/>
      <w:lvlText w:val="o"/>
      <w:lvlJc w:val="left"/>
      <w:pPr>
        <w:ind w:left="3960" w:hanging="360"/>
      </w:pPr>
      <w:rPr>
        <w:rFonts w:hint="default" w:ascii="Courier New" w:hAnsi="Courier New"/>
      </w:rPr>
    </w:lvl>
    <w:lvl w:ilvl="5" w:tplc="2E500C18">
      <w:start w:val="1"/>
      <w:numFmt w:val="bullet"/>
      <w:lvlText w:val=""/>
      <w:lvlJc w:val="left"/>
      <w:pPr>
        <w:ind w:left="4680" w:hanging="360"/>
      </w:pPr>
      <w:rPr>
        <w:rFonts w:hint="default" w:ascii="Wingdings" w:hAnsi="Wingdings"/>
      </w:rPr>
    </w:lvl>
    <w:lvl w:ilvl="6" w:tplc="671AB32C">
      <w:start w:val="1"/>
      <w:numFmt w:val="bullet"/>
      <w:lvlText w:val=""/>
      <w:lvlJc w:val="left"/>
      <w:pPr>
        <w:ind w:left="5400" w:hanging="360"/>
      </w:pPr>
      <w:rPr>
        <w:rFonts w:hint="default" w:ascii="Symbol" w:hAnsi="Symbol"/>
      </w:rPr>
    </w:lvl>
    <w:lvl w:ilvl="7" w:tplc="0B1A41DC">
      <w:start w:val="1"/>
      <w:numFmt w:val="bullet"/>
      <w:lvlText w:val="o"/>
      <w:lvlJc w:val="left"/>
      <w:pPr>
        <w:ind w:left="6120" w:hanging="360"/>
      </w:pPr>
      <w:rPr>
        <w:rFonts w:hint="default" w:ascii="Courier New" w:hAnsi="Courier New"/>
      </w:rPr>
    </w:lvl>
    <w:lvl w:ilvl="8" w:tplc="0A12C31C">
      <w:start w:val="1"/>
      <w:numFmt w:val="bullet"/>
      <w:lvlText w:val=""/>
      <w:lvlJc w:val="left"/>
      <w:pPr>
        <w:ind w:left="6840" w:hanging="360"/>
      </w:pPr>
      <w:rPr>
        <w:rFonts w:hint="default" w:ascii="Wingdings" w:hAnsi="Wingdings"/>
      </w:rPr>
    </w:lvl>
  </w:abstractNum>
  <w:num w:numId="1" w16cid:durableId="866797673">
    <w:abstractNumId w:val="24"/>
  </w:num>
  <w:num w:numId="2" w16cid:durableId="2038892203">
    <w:abstractNumId w:val="30"/>
  </w:num>
  <w:num w:numId="3" w16cid:durableId="750735776">
    <w:abstractNumId w:val="21"/>
  </w:num>
  <w:num w:numId="4" w16cid:durableId="416250201">
    <w:abstractNumId w:val="17"/>
  </w:num>
  <w:num w:numId="5" w16cid:durableId="1097747652">
    <w:abstractNumId w:val="0"/>
  </w:num>
  <w:num w:numId="6" w16cid:durableId="1365447086">
    <w:abstractNumId w:val="1"/>
  </w:num>
  <w:num w:numId="7" w16cid:durableId="1920753981">
    <w:abstractNumId w:val="2"/>
  </w:num>
  <w:num w:numId="8" w16cid:durableId="227305223">
    <w:abstractNumId w:val="3"/>
  </w:num>
  <w:num w:numId="9" w16cid:durableId="1834838342">
    <w:abstractNumId w:val="8"/>
  </w:num>
  <w:num w:numId="10" w16cid:durableId="1381242709">
    <w:abstractNumId w:val="4"/>
  </w:num>
  <w:num w:numId="11" w16cid:durableId="522984414">
    <w:abstractNumId w:val="5"/>
  </w:num>
  <w:num w:numId="12" w16cid:durableId="1913806547">
    <w:abstractNumId w:val="6"/>
  </w:num>
  <w:num w:numId="13" w16cid:durableId="410464911">
    <w:abstractNumId w:val="7"/>
  </w:num>
  <w:num w:numId="14" w16cid:durableId="1170363629">
    <w:abstractNumId w:val="9"/>
  </w:num>
  <w:num w:numId="15" w16cid:durableId="617639940">
    <w:abstractNumId w:val="26"/>
  </w:num>
  <w:num w:numId="16" w16cid:durableId="372925307">
    <w:abstractNumId w:val="19"/>
  </w:num>
  <w:num w:numId="17" w16cid:durableId="1050691971">
    <w:abstractNumId w:val="11"/>
  </w:num>
  <w:num w:numId="18" w16cid:durableId="29259426">
    <w:abstractNumId w:val="22"/>
  </w:num>
  <w:num w:numId="19" w16cid:durableId="661742739">
    <w:abstractNumId w:val="14"/>
  </w:num>
  <w:num w:numId="20" w16cid:durableId="1403797933">
    <w:abstractNumId w:val="10"/>
  </w:num>
  <w:num w:numId="21" w16cid:durableId="225916803">
    <w:abstractNumId w:val="27"/>
  </w:num>
  <w:num w:numId="22" w16cid:durableId="663430963">
    <w:abstractNumId w:val="29"/>
  </w:num>
  <w:num w:numId="23" w16cid:durableId="2002155389">
    <w:abstractNumId w:val="28"/>
  </w:num>
  <w:num w:numId="24" w16cid:durableId="162554044">
    <w:abstractNumId w:val="12"/>
  </w:num>
  <w:num w:numId="25" w16cid:durableId="1825704640">
    <w:abstractNumId w:val="23"/>
  </w:num>
  <w:num w:numId="26" w16cid:durableId="931276667">
    <w:abstractNumId w:val="18"/>
  </w:num>
  <w:num w:numId="27" w16cid:durableId="2130665358">
    <w:abstractNumId w:val="25"/>
  </w:num>
  <w:num w:numId="28" w16cid:durableId="1406681176">
    <w:abstractNumId w:val="16"/>
  </w:num>
  <w:num w:numId="29" w16cid:durableId="1173641594">
    <w:abstractNumId w:val="15"/>
  </w:num>
  <w:num w:numId="30" w16cid:durableId="538127348">
    <w:abstractNumId w:val="20"/>
  </w:num>
  <w:num w:numId="31" w16cid:durableId="6167598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33"/>
    <w:rsid w:val="00010E88"/>
    <w:rsid w:val="00011D66"/>
    <w:rsid w:val="000175CE"/>
    <w:rsid w:val="000175F1"/>
    <w:rsid w:val="0002272F"/>
    <w:rsid w:val="00027B43"/>
    <w:rsid w:val="00037333"/>
    <w:rsid w:val="000562D1"/>
    <w:rsid w:val="000647C1"/>
    <w:rsid w:val="000826B1"/>
    <w:rsid w:val="0009150D"/>
    <w:rsid w:val="000C563D"/>
    <w:rsid w:val="000C5E27"/>
    <w:rsid w:val="000F1B82"/>
    <w:rsid w:val="00117E6D"/>
    <w:rsid w:val="0012093F"/>
    <w:rsid w:val="001225C5"/>
    <w:rsid w:val="001443EF"/>
    <w:rsid w:val="00145201"/>
    <w:rsid w:val="0016376F"/>
    <w:rsid w:val="0017120A"/>
    <w:rsid w:val="00191A71"/>
    <w:rsid w:val="0019245A"/>
    <w:rsid w:val="001930E6"/>
    <w:rsid w:val="00196F3F"/>
    <w:rsid w:val="001A1E95"/>
    <w:rsid w:val="001A2AB0"/>
    <w:rsid w:val="001D4591"/>
    <w:rsid w:val="001D7229"/>
    <w:rsid w:val="001E4502"/>
    <w:rsid w:val="001F332B"/>
    <w:rsid w:val="001F450C"/>
    <w:rsid w:val="002151CB"/>
    <w:rsid w:val="00221D3D"/>
    <w:rsid w:val="00222240"/>
    <w:rsid w:val="002338CD"/>
    <w:rsid w:val="00275792"/>
    <w:rsid w:val="00283D3E"/>
    <w:rsid w:val="002D0CBC"/>
    <w:rsid w:val="002F4EAD"/>
    <w:rsid w:val="003003B0"/>
    <w:rsid w:val="003047BA"/>
    <w:rsid w:val="003163A6"/>
    <w:rsid w:val="003166E4"/>
    <w:rsid w:val="00323187"/>
    <w:rsid w:val="003232AA"/>
    <w:rsid w:val="0032470D"/>
    <w:rsid w:val="00325B24"/>
    <w:rsid w:val="00367CDC"/>
    <w:rsid w:val="003739ED"/>
    <w:rsid w:val="00374285"/>
    <w:rsid w:val="00375798"/>
    <w:rsid w:val="003C4256"/>
    <w:rsid w:val="003F7D21"/>
    <w:rsid w:val="00411687"/>
    <w:rsid w:val="00420F62"/>
    <w:rsid w:val="00421835"/>
    <w:rsid w:val="00422FF9"/>
    <w:rsid w:val="00441194"/>
    <w:rsid w:val="00453A2B"/>
    <w:rsid w:val="00463F24"/>
    <w:rsid w:val="00465B70"/>
    <w:rsid w:val="00467C67"/>
    <w:rsid w:val="00476ECF"/>
    <w:rsid w:val="004775CB"/>
    <w:rsid w:val="00485455"/>
    <w:rsid w:val="00497A9F"/>
    <w:rsid w:val="004A1BC1"/>
    <w:rsid w:val="004B1007"/>
    <w:rsid w:val="004B32B4"/>
    <w:rsid w:val="004B6AA0"/>
    <w:rsid w:val="004C2376"/>
    <w:rsid w:val="004E6FAF"/>
    <w:rsid w:val="004E70FB"/>
    <w:rsid w:val="005127AE"/>
    <w:rsid w:val="00524248"/>
    <w:rsid w:val="00527205"/>
    <w:rsid w:val="00527C13"/>
    <w:rsid w:val="005308C0"/>
    <w:rsid w:val="00536B65"/>
    <w:rsid w:val="005374C9"/>
    <w:rsid w:val="00544275"/>
    <w:rsid w:val="00552338"/>
    <w:rsid w:val="0057086C"/>
    <w:rsid w:val="00574853"/>
    <w:rsid w:val="00585344"/>
    <w:rsid w:val="00591F7F"/>
    <w:rsid w:val="00596EF3"/>
    <w:rsid w:val="005B2AE8"/>
    <w:rsid w:val="005C0BD4"/>
    <w:rsid w:val="005C4A68"/>
    <w:rsid w:val="005D033D"/>
    <w:rsid w:val="005D4D0D"/>
    <w:rsid w:val="005D677F"/>
    <w:rsid w:val="005F6BC5"/>
    <w:rsid w:val="006024EF"/>
    <w:rsid w:val="00606E50"/>
    <w:rsid w:val="00607342"/>
    <w:rsid w:val="006214E9"/>
    <w:rsid w:val="0065436B"/>
    <w:rsid w:val="00661FDC"/>
    <w:rsid w:val="00675775"/>
    <w:rsid w:val="00692772"/>
    <w:rsid w:val="006A69FE"/>
    <w:rsid w:val="006B0EE6"/>
    <w:rsid w:val="006B2F8A"/>
    <w:rsid w:val="006E51EA"/>
    <w:rsid w:val="006F301F"/>
    <w:rsid w:val="00700ABC"/>
    <w:rsid w:val="00713A4C"/>
    <w:rsid w:val="007162ED"/>
    <w:rsid w:val="00717B83"/>
    <w:rsid w:val="00723F46"/>
    <w:rsid w:val="00726EF6"/>
    <w:rsid w:val="007332DB"/>
    <w:rsid w:val="00737F5A"/>
    <w:rsid w:val="00740B0F"/>
    <w:rsid w:val="007636C8"/>
    <w:rsid w:val="00773431"/>
    <w:rsid w:val="007B5D80"/>
    <w:rsid w:val="007C4217"/>
    <w:rsid w:val="007D3272"/>
    <w:rsid w:val="007E6A44"/>
    <w:rsid w:val="00821786"/>
    <w:rsid w:val="00826584"/>
    <w:rsid w:val="008272D2"/>
    <w:rsid w:val="0084732F"/>
    <w:rsid w:val="00850698"/>
    <w:rsid w:val="00852F3F"/>
    <w:rsid w:val="00874EBE"/>
    <w:rsid w:val="008805A8"/>
    <w:rsid w:val="0088482B"/>
    <w:rsid w:val="00885199"/>
    <w:rsid w:val="00890E3A"/>
    <w:rsid w:val="00892097"/>
    <w:rsid w:val="00893483"/>
    <w:rsid w:val="0089408F"/>
    <w:rsid w:val="008B6A6C"/>
    <w:rsid w:val="008C6C7F"/>
    <w:rsid w:val="008D3119"/>
    <w:rsid w:val="008E0391"/>
    <w:rsid w:val="008F461B"/>
    <w:rsid w:val="008F4C08"/>
    <w:rsid w:val="008F4E50"/>
    <w:rsid w:val="0094414E"/>
    <w:rsid w:val="0097550D"/>
    <w:rsid w:val="009911A0"/>
    <w:rsid w:val="009A5BB4"/>
    <w:rsid w:val="009A66FD"/>
    <w:rsid w:val="009B60A1"/>
    <w:rsid w:val="009B7E5C"/>
    <w:rsid w:val="009D0954"/>
    <w:rsid w:val="009F2E96"/>
    <w:rsid w:val="00A12E97"/>
    <w:rsid w:val="00A22CC6"/>
    <w:rsid w:val="00A23142"/>
    <w:rsid w:val="00A35F96"/>
    <w:rsid w:val="00A3664C"/>
    <w:rsid w:val="00A46592"/>
    <w:rsid w:val="00A47CBB"/>
    <w:rsid w:val="00A7062F"/>
    <w:rsid w:val="00A85F8F"/>
    <w:rsid w:val="00A937C8"/>
    <w:rsid w:val="00A97E4F"/>
    <w:rsid w:val="00AB13ED"/>
    <w:rsid w:val="00AB5282"/>
    <w:rsid w:val="00AD4608"/>
    <w:rsid w:val="00AE01A2"/>
    <w:rsid w:val="00B10495"/>
    <w:rsid w:val="00B37A97"/>
    <w:rsid w:val="00B407AD"/>
    <w:rsid w:val="00B43EB7"/>
    <w:rsid w:val="00B739C3"/>
    <w:rsid w:val="00B80D7B"/>
    <w:rsid w:val="00B82B85"/>
    <w:rsid w:val="00B87FCA"/>
    <w:rsid w:val="00BD0720"/>
    <w:rsid w:val="00BD1D66"/>
    <w:rsid w:val="00BD2853"/>
    <w:rsid w:val="00BE4D91"/>
    <w:rsid w:val="00BF16B9"/>
    <w:rsid w:val="00C065F6"/>
    <w:rsid w:val="00C06A1F"/>
    <w:rsid w:val="00C13E6A"/>
    <w:rsid w:val="00C2264D"/>
    <w:rsid w:val="00C22ACD"/>
    <w:rsid w:val="00C30004"/>
    <w:rsid w:val="00C3741F"/>
    <w:rsid w:val="00C42AF3"/>
    <w:rsid w:val="00C47947"/>
    <w:rsid w:val="00C51B68"/>
    <w:rsid w:val="00C53D31"/>
    <w:rsid w:val="00C700D6"/>
    <w:rsid w:val="00C7409F"/>
    <w:rsid w:val="00C926FC"/>
    <w:rsid w:val="00CA0A02"/>
    <w:rsid w:val="00CA45BF"/>
    <w:rsid w:val="00CA5769"/>
    <w:rsid w:val="00CB74DA"/>
    <w:rsid w:val="00CC77EB"/>
    <w:rsid w:val="00CD2206"/>
    <w:rsid w:val="00CE45D7"/>
    <w:rsid w:val="00D07A85"/>
    <w:rsid w:val="00D70E84"/>
    <w:rsid w:val="00D8616E"/>
    <w:rsid w:val="00D972DB"/>
    <w:rsid w:val="00DA2098"/>
    <w:rsid w:val="00DB3D15"/>
    <w:rsid w:val="00DB532D"/>
    <w:rsid w:val="00DB5ABF"/>
    <w:rsid w:val="00DC22CA"/>
    <w:rsid w:val="00DC61CD"/>
    <w:rsid w:val="00DF103D"/>
    <w:rsid w:val="00DF26DB"/>
    <w:rsid w:val="00E12F97"/>
    <w:rsid w:val="00E2057C"/>
    <w:rsid w:val="00E2424A"/>
    <w:rsid w:val="00E30CBA"/>
    <w:rsid w:val="00E3193D"/>
    <w:rsid w:val="00E511D9"/>
    <w:rsid w:val="00E64F8D"/>
    <w:rsid w:val="00E80A0A"/>
    <w:rsid w:val="00E91F2F"/>
    <w:rsid w:val="00E97E57"/>
    <w:rsid w:val="00EB0B81"/>
    <w:rsid w:val="00EB33F4"/>
    <w:rsid w:val="00EB675A"/>
    <w:rsid w:val="00EE45C6"/>
    <w:rsid w:val="00EE60E7"/>
    <w:rsid w:val="00EF7946"/>
    <w:rsid w:val="00F04F23"/>
    <w:rsid w:val="00F10D91"/>
    <w:rsid w:val="00F25251"/>
    <w:rsid w:val="00F409B8"/>
    <w:rsid w:val="00F441F4"/>
    <w:rsid w:val="00F537D4"/>
    <w:rsid w:val="00F61C4E"/>
    <w:rsid w:val="00F66DA9"/>
    <w:rsid w:val="00F734E0"/>
    <w:rsid w:val="00F77D1D"/>
    <w:rsid w:val="00F9137A"/>
    <w:rsid w:val="00FA4D76"/>
    <w:rsid w:val="00FA60DE"/>
    <w:rsid w:val="00FD1AD2"/>
    <w:rsid w:val="00FD39F1"/>
    <w:rsid w:val="00FD6DCF"/>
    <w:rsid w:val="00FE0BCD"/>
    <w:rsid w:val="00FF5367"/>
    <w:rsid w:val="00FF78A3"/>
    <w:rsid w:val="012CF41C"/>
    <w:rsid w:val="013B4662"/>
    <w:rsid w:val="019C64CB"/>
    <w:rsid w:val="01C387BF"/>
    <w:rsid w:val="01F4D6B0"/>
    <w:rsid w:val="0246D649"/>
    <w:rsid w:val="025D14E4"/>
    <w:rsid w:val="02CC0FEA"/>
    <w:rsid w:val="030BD725"/>
    <w:rsid w:val="034FDD8D"/>
    <w:rsid w:val="0477C24D"/>
    <w:rsid w:val="06453454"/>
    <w:rsid w:val="06A9C045"/>
    <w:rsid w:val="0724F063"/>
    <w:rsid w:val="0898DF7B"/>
    <w:rsid w:val="097C7189"/>
    <w:rsid w:val="0BA7D230"/>
    <w:rsid w:val="0C095F44"/>
    <w:rsid w:val="0CA0CFF9"/>
    <w:rsid w:val="0CA42255"/>
    <w:rsid w:val="0CC5ED43"/>
    <w:rsid w:val="0D449A82"/>
    <w:rsid w:val="0DA836FC"/>
    <w:rsid w:val="0DDFBBB5"/>
    <w:rsid w:val="0EC070B3"/>
    <w:rsid w:val="11824254"/>
    <w:rsid w:val="11F82AF5"/>
    <w:rsid w:val="12732DD8"/>
    <w:rsid w:val="12AB712A"/>
    <w:rsid w:val="145A3AC2"/>
    <w:rsid w:val="1498FACA"/>
    <w:rsid w:val="14E52FF6"/>
    <w:rsid w:val="156DE88B"/>
    <w:rsid w:val="16C384CB"/>
    <w:rsid w:val="16E57862"/>
    <w:rsid w:val="1851B0DD"/>
    <w:rsid w:val="18673EAC"/>
    <w:rsid w:val="18E70E27"/>
    <w:rsid w:val="19AD338F"/>
    <w:rsid w:val="19CEE0A9"/>
    <w:rsid w:val="1BBE315F"/>
    <w:rsid w:val="1CBBF971"/>
    <w:rsid w:val="1D09EE51"/>
    <w:rsid w:val="1D134C71"/>
    <w:rsid w:val="1D9B734A"/>
    <w:rsid w:val="1DEF948D"/>
    <w:rsid w:val="1DF2B633"/>
    <w:rsid w:val="1DF389A6"/>
    <w:rsid w:val="1DFE5629"/>
    <w:rsid w:val="1E58797D"/>
    <w:rsid w:val="1E59B6D0"/>
    <w:rsid w:val="1EB223F4"/>
    <w:rsid w:val="1EB8F610"/>
    <w:rsid w:val="1F874E56"/>
    <w:rsid w:val="1F8C5915"/>
    <w:rsid w:val="1FB6A4D2"/>
    <w:rsid w:val="1FD21691"/>
    <w:rsid w:val="209803AA"/>
    <w:rsid w:val="20C2BC13"/>
    <w:rsid w:val="2253DC8C"/>
    <w:rsid w:val="2335F18D"/>
    <w:rsid w:val="23F7D9CE"/>
    <w:rsid w:val="24CD4D12"/>
    <w:rsid w:val="24E0432C"/>
    <w:rsid w:val="2606D147"/>
    <w:rsid w:val="263424B1"/>
    <w:rsid w:val="26CFD757"/>
    <w:rsid w:val="26D8A2C2"/>
    <w:rsid w:val="26D9294C"/>
    <w:rsid w:val="28983BE7"/>
    <w:rsid w:val="28E4584C"/>
    <w:rsid w:val="28F48EF7"/>
    <w:rsid w:val="29421398"/>
    <w:rsid w:val="2980FD5D"/>
    <w:rsid w:val="29BD388D"/>
    <w:rsid w:val="29D40A13"/>
    <w:rsid w:val="2A16F0A7"/>
    <w:rsid w:val="2A2C080D"/>
    <w:rsid w:val="2A9C59C7"/>
    <w:rsid w:val="2B0831BD"/>
    <w:rsid w:val="2C67E901"/>
    <w:rsid w:val="2DFB2484"/>
    <w:rsid w:val="2EB7867B"/>
    <w:rsid w:val="2F774A02"/>
    <w:rsid w:val="2FAF5B55"/>
    <w:rsid w:val="305F1E91"/>
    <w:rsid w:val="30C741AF"/>
    <w:rsid w:val="312B206C"/>
    <w:rsid w:val="315B24C5"/>
    <w:rsid w:val="32F3A756"/>
    <w:rsid w:val="34831E0F"/>
    <w:rsid w:val="3545534E"/>
    <w:rsid w:val="3568815F"/>
    <w:rsid w:val="362EEE57"/>
    <w:rsid w:val="37988CF5"/>
    <w:rsid w:val="37F810BF"/>
    <w:rsid w:val="37F92202"/>
    <w:rsid w:val="382B9BBC"/>
    <w:rsid w:val="387A73C2"/>
    <w:rsid w:val="38BFC676"/>
    <w:rsid w:val="395DC9B7"/>
    <w:rsid w:val="39B39552"/>
    <w:rsid w:val="39D551C3"/>
    <w:rsid w:val="39D998F8"/>
    <w:rsid w:val="39EACB2B"/>
    <w:rsid w:val="3ABD9134"/>
    <w:rsid w:val="3AE0B076"/>
    <w:rsid w:val="3B483CB8"/>
    <w:rsid w:val="3B8F4A65"/>
    <w:rsid w:val="3BED39F1"/>
    <w:rsid w:val="3CFFD6BA"/>
    <w:rsid w:val="3D1EC359"/>
    <w:rsid w:val="3D856E94"/>
    <w:rsid w:val="3E49AAA6"/>
    <w:rsid w:val="3EA21F34"/>
    <w:rsid w:val="404DAD63"/>
    <w:rsid w:val="40540C46"/>
    <w:rsid w:val="407B0099"/>
    <w:rsid w:val="41CE0ABD"/>
    <w:rsid w:val="438AF799"/>
    <w:rsid w:val="449E37CF"/>
    <w:rsid w:val="44DF10A6"/>
    <w:rsid w:val="45B66118"/>
    <w:rsid w:val="45C3AB21"/>
    <w:rsid w:val="470733FD"/>
    <w:rsid w:val="476DD297"/>
    <w:rsid w:val="486FB3BF"/>
    <w:rsid w:val="49872231"/>
    <w:rsid w:val="499C71EB"/>
    <w:rsid w:val="4A001135"/>
    <w:rsid w:val="4A9B919D"/>
    <w:rsid w:val="4BA3C881"/>
    <w:rsid w:val="4C2D1E4C"/>
    <w:rsid w:val="4E4FB02C"/>
    <w:rsid w:val="4EE88B96"/>
    <w:rsid w:val="50316EF2"/>
    <w:rsid w:val="503261AF"/>
    <w:rsid w:val="50550896"/>
    <w:rsid w:val="5094FF86"/>
    <w:rsid w:val="50BE1D4F"/>
    <w:rsid w:val="51AACDA7"/>
    <w:rsid w:val="522A436C"/>
    <w:rsid w:val="5234B14E"/>
    <w:rsid w:val="52D2C893"/>
    <w:rsid w:val="53686145"/>
    <w:rsid w:val="5383A1DB"/>
    <w:rsid w:val="53D159DF"/>
    <w:rsid w:val="5427140F"/>
    <w:rsid w:val="54EBC35B"/>
    <w:rsid w:val="55309522"/>
    <w:rsid w:val="56FD645C"/>
    <w:rsid w:val="570BE560"/>
    <w:rsid w:val="57635B1D"/>
    <w:rsid w:val="579A12E2"/>
    <w:rsid w:val="579B7884"/>
    <w:rsid w:val="57B4AEF1"/>
    <w:rsid w:val="57E628C2"/>
    <w:rsid w:val="58275D13"/>
    <w:rsid w:val="5836D5E1"/>
    <w:rsid w:val="58568548"/>
    <w:rsid w:val="598D2A3F"/>
    <w:rsid w:val="59F95BD8"/>
    <w:rsid w:val="5A0EAE7D"/>
    <w:rsid w:val="5A8D2261"/>
    <w:rsid w:val="5A997F2F"/>
    <w:rsid w:val="5B60F513"/>
    <w:rsid w:val="5BA391B7"/>
    <w:rsid w:val="5BDBF2C3"/>
    <w:rsid w:val="5BFCAE88"/>
    <w:rsid w:val="5C1B1E29"/>
    <w:rsid w:val="5C41DE63"/>
    <w:rsid w:val="5C4BABDD"/>
    <w:rsid w:val="5C53A25F"/>
    <w:rsid w:val="5D251D01"/>
    <w:rsid w:val="5D2AFF97"/>
    <w:rsid w:val="5D46F599"/>
    <w:rsid w:val="5D80F76D"/>
    <w:rsid w:val="5DD75AB9"/>
    <w:rsid w:val="5DE2C494"/>
    <w:rsid w:val="5FD42D22"/>
    <w:rsid w:val="5FE7A33C"/>
    <w:rsid w:val="606860AC"/>
    <w:rsid w:val="60BE2D77"/>
    <w:rsid w:val="60EE9147"/>
    <w:rsid w:val="60FEB542"/>
    <w:rsid w:val="6128F56D"/>
    <w:rsid w:val="61EFFF9F"/>
    <w:rsid w:val="620803D3"/>
    <w:rsid w:val="6256319D"/>
    <w:rsid w:val="631D5A25"/>
    <w:rsid w:val="63530AC1"/>
    <w:rsid w:val="63DA0938"/>
    <w:rsid w:val="64012080"/>
    <w:rsid w:val="64C92FBD"/>
    <w:rsid w:val="655B7F62"/>
    <w:rsid w:val="660A1DEA"/>
    <w:rsid w:val="66586F86"/>
    <w:rsid w:val="66CFFDA9"/>
    <w:rsid w:val="676F3EB8"/>
    <w:rsid w:val="6773EB2E"/>
    <w:rsid w:val="683763FC"/>
    <w:rsid w:val="68BC3604"/>
    <w:rsid w:val="691483CB"/>
    <w:rsid w:val="6991977E"/>
    <w:rsid w:val="6A2F4ADC"/>
    <w:rsid w:val="6A79CFFA"/>
    <w:rsid w:val="6C17FACB"/>
    <w:rsid w:val="6C2FF487"/>
    <w:rsid w:val="6C3EE5D8"/>
    <w:rsid w:val="6CD7F9B5"/>
    <w:rsid w:val="6D1CF502"/>
    <w:rsid w:val="6D635FAD"/>
    <w:rsid w:val="6DEC4A7C"/>
    <w:rsid w:val="6E57DD7D"/>
    <w:rsid w:val="6EBD83C7"/>
    <w:rsid w:val="70DA3DAE"/>
    <w:rsid w:val="70F39A93"/>
    <w:rsid w:val="72585193"/>
    <w:rsid w:val="72C9AD5E"/>
    <w:rsid w:val="73A76F9D"/>
    <w:rsid w:val="73D8859C"/>
    <w:rsid w:val="73FBEA57"/>
    <w:rsid w:val="759F1E72"/>
    <w:rsid w:val="76534603"/>
    <w:rsid w:val="77210927"/>
    <w:rsid w:val="77C31EF5"/>
    <w:rsid w:val="77C5CFF3"/>
    <w:rsid w:val="77C936ED"/>
    <w:rsid w:val="781480B7"/>
    <w:rsid w:val="7824CFF8"/>
    <w:rsid w:val="787631D4"/>
    <w:rsid w:val="789997CA"/>
    <w:rsid w:val="792ED135"/>
    <w:rsid w:val="79BC888D"/>
    <w:rsid w:val="7A0D514D"/>
    <w:rsid w:val="7A3A04A5"/>
    <w:rsid w:val="7A455BB7"/>
    <w:rsid w:val="7B06714F"/>
    <w:rsid w:val="7B08E857"/>
    <w:rsid w:val="7BA4F240"/>
    <w:rsid w:val="7C033202"/>
    <w:rsid w:val="7E40F377"/>
    <w:rsid w:val="7E528FC4"/>
    <w:rsid w:val="7F1EA984"/>
    <w:rsid w:val="7F2DDC97"/>
    <w:rsid w:val="7FCA7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086FA"/>
  <w15:chartTrackingRefBased/>
  <w15:docId w15:val="{CF59EE38-3DAD-4744-9C22-067B0422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hAnsi="FS Meridian" w:cs="Times New Roman (Body CS)" w:eastAsiaTheme="minorHAnsi"/>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hAnsiTheme="majorHAnsi" w:eastAsiaTheme="majorEastAsia" w:cstheme="majorBidi"/>
      <w:color w:val="FF598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styleId="Heading2Char" w:customStyle="1">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styleId="Heading3Char" w:customStyle="1">
    <w:name w:val="Heading 3 Char"/>
    <w:basedOn w:val="DefaultParagraphFont"/>
    <w:link w:val="Heading3"/>
    <w:uiPriority w:val="9"/>
    <w:rsid w:val="00874EBE"/>
    <w:rPr>
      <w:rFonts w:ascii="Mind Meridian" w:hAnsi="Mind Meridian"/>
      <w:b/>
      <w:bCs/>
      <w:color w:val="1300C1" w:themeColor="text2"/>
      <w:spacing w:val="0"/>
      <w:sz w:val="32"/>
    </w:rPr>
  </w:style>
  <w:style w:type="character" w:styleId="Heading4Char" w:customStyle="1">
    <w:name w:val="Heading 4 Char"/>
    <w:basedOn w:val="DefaultParagraphFont"/>
    <w:link w:val="Heading4"/>
    <w:uiPriority w:val="9"/>
    <w:rsid w:val="00874EBE"/>
    <w:rPr>
      <w:rFonts w:ascii="Mind Meridian" w:hAnsi="Mind Meridian"/>
      <w:b/>
      <w:bCs/>
      <w:color w:val="1300C1" w:themeColor="text2"/>
      <w:spacing w:val="0"/>
      <w:sz w:val="24"/>
    </w:rPr>
  </w:style>
  <w:style w:type="paragraph" w:styleId="IntroductionTextB" w:customStyle="1">
    <w:name w:val="Introduction Text B"/>
    <w:basedOn w:val="Normal"/>
    <w:qFormat/>
    <w:rsid w:val="00421835"/>
    <w:rPr>
      <w:b/>
      <w:bCs/>
    </w:rPr>
  </w:style>
  <w:style w:type="paragraph" w:styleId="IntroductionTextA" w:customStyle="1">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styleId="HeaderChar" w:customStyle="1">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styleId="FooterChar" w:customStyle="1">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styleId="BasicParagraph" w:customStyle="1">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styleId="BodyTextChar" w:customStyle="1">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4"/>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styleId="TitleChar" w:customStyle="1">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styleId="SubtitleChar" w:customStyle="1">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4"/>
      </w:numPr>
    </w:pPr>
  </w:style>
  <w:style w:type="paragraph" w:styleId="ListNumber">
    <w:name w:val="List Number"/>
    <w:basedOn w:val="Normal"/>
    <w:uiPriority w:val="99"/>
    <w:unhideWhenUsed/>
    <w:qFormat/>
    <w:rsid w:val="00421835"/>
    <w:pPr>
      <w:numPr>
        <w:numId w:val="9"/>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color="C4CAFF" w:themeColor="accent2" w:themeTint="99" w:sz="4" w:space="0"/>
        <w:left w:val="single" w:color="C4CAFF" w:themeColor="accent2" w:themeTint="99" w:sz="4" w:space="0"/>
        <w:bottom w:val="single" w:color="C4CAFF" w:themeColor="accent2" w:themeTint="99" w:sz="4" w:space="0"/>
        <w:right w:val="single" w:color="C4CAFF" w:themeColor="accent2" w:themeTint="99" w:sz="4" w:space="0"/>
        <w:insideH w:val="single" w:color="C4CAFF" w:themeColor="accent2" w:themeTint="99" w:sz="4" w:space="0"/>
        <w:insideV w:val="single" w:color="C4CAFF" w:themeColor="accent2" w:themeTint="99" w:sz="4" w:space="0"/>
      </w:tblBorders>
      <w:tblCellMar>
        <w:top w:w="57" w:type="dxa"/>
        <w:left w:w="57" w:type="dxa"/>
        <w:bottom w:w="57" w:type="dxa"/>
        <w:right w:w="57" w:type="dxa"/>
      </w:tblCellMar>
    </w:tblPr>
    <w:tblStylePr w:type="firstRow">
      <w:rPr>
        <w:b/>
        <w:bCs/>
        <w:color w:val="FFFFFF" w:themeColor="background1"/>
      </w:rPr>
      <w:tblPr/>
      <w:tcPr>
        <w:tcBorders>
          <w:top w:val="single" w:color="9DA8FF" w:themeColor="accent2" w:sz="4" w:space="0"/>
          <w:left w:val="single" w:color="9DA8FF" w:themeColor="accent2" w:sz="4" w:space="0"/>
          <w:bottom w:val="single" w:color="9DA8FF" w:themeColor="accent2" w:sz="4" w:space="0"/>
          <w:right w:val="single" w:color="9DA8FF" w:themeColor="accent2" w:sz="4" w:space="0"/>
          <w:insideH w:val="nil"/>
          <w:insideV w:val="nil"/>
        </w:tcBorders>
        <w:shd w:val="clear" w:color="auto" w:fill="9DA8FF" w:themeFill="accent2"/>
      </w:tcPr>
    </w:tblStylePr>
    <w:tblStylePr w:type="lastRow">
      <w:rPr>
        <w:b/>
        <w:bCs/>
      </w:rPr>
      <w:tblPr/>
      <w:tcPr>
        <w:tcBorders>
          <w:top w:val="double" w:color="9DA8FF" w:themeColor="accent2" w:sz="4" w:space="0"/>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styleId="Highlightboxtext" w:customStyle="1">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styleId="Heading5Char" w:customStyle="1">
    <w:name w:val="Heading 5 Char"/>
    <w:basedOn w:val="DefaultParagraphFont"/>
    <w:link w:val="Heading5"/>
    <w:uiPriority w:val="9"/>
    <w:rsid w:val="00BD2853"/>
    <w:rPr>
      <w:rFonts w:asciiTheme="majorHAnsi" w:hAnsiTheme="majorHAnsi" w:eastAsiaTheme="majorEastAsia"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styleId="Default" w:customStyle="1">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styleId="CommentTextChar" w:customStyle="1">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styleId="CommentSubjectChar" w:customStyle="1">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jp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numbering" Target="numbering.xml" Id="rId5" /><Relationship Type="http://schemas.openxmlformats.org/officeDocument/2006/relationships/image" Target="media/image6.png" Id="rId15" /><Relationship Type="http://schemas.openxmlformats.org/officeDocument/2006/relationships/endnotes" Target="endnotes.xml" Id="rId10" /><Relationship Type="http://schemas.openxmlformats.org/officeDocument/2006/relationships/image" Target="media/image10.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theme" Target="theme/theme1.xml" Id="rId22" /><Relationship Type="http://schemas.openxmlformats.org/officeDocument/2006/relationships/hyperlink" Target="mailto:claire.ferguson@yorkmind.org.uk" TargetMode="External" Id="Rec2e826c8fb84047"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67d5556eb34863ea8148ef22ab117a0c">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3ef672520292627eccbc52335d05e9e8"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2.xml><?xml version="1.0" encoding="utf-8"?>
<ds:datastoreItem xmlns:ds="http://schemas.openxmlformats.org/officeDocument/2006/customXml" ds:itemID="{C4714F09-8C60-4BBC-ACAF-E8570169C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customXml/itemProps4.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55558376-318a-4a39-8ad4-b54d592dbe4d"/>
    <ds:schemaRef ds:uri="076be12a-39bb-4c4e-a04f-d332275bb61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1_Recruitment Information Pack - MASTER.dotx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Blakey</dc:creator>
  <keywords/>
  <dc:description/>
  <lastModifiedBy>Claire Ferguson</lastModifiedBy>
  <revision>9</revision>
  <dcterms:created xsi:type="dcterms:W3CDTF">2022-10-18T20:20:00.0000000Z</dcterms:created>
  <dcterms:modified xsi:type="dcterms:W3CDTF">2025-03-26T13:12:39.8552475Z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ies>
</file>